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EB29B2" w14:paraId="68420003" w14:textId="77777777" w:rsidTr="007F2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259FBFB6" w14:textId="467D4E24" w:rsidR="00EB29B2" w:rsidRDefault="004E2267">
            <w:pPr>
              <w:pStyle w:val="Month"/>
              <w:spacing w:after="40"/>
            </w:pPr>
            <w:r>
              <w:t xml:space="preserve">Latino Meals </w:t>
            </w:r>
            <w:r w:rsidR="00105269">
              <w:t>Octo</w:t>
            </w:r>
            <w:r w:rsidR="001B7F33">
              <w:t>ber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7C8A7F49" w14:textId="24DAD5AB" w:rsidR="00EB29B2" w:rsidRDefault="004D589B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3F7D33" w:rsidRPr="003F7D33">
              <w:t>202</w:t>
            </w:r>
            <w:r>
              <w:fldChar w:fldCharType="end"/>
            </w:r>
            <w:r w:rsidR="009D7492">
              <w:t>6</w:t>
            </w:r>
          </w:p>
        </w:tc>
      </w:tr>
      <w:tr w:rsidR="00EB29B2" w14:paraId="08F4C0E4" w14:textId="77777777" w:rsidTr="007F2293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470773E4" w14:textId="77777777" w:rsidR="00EB29B2" w:rsidRDefault="00EB29B2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3F5D4E3" w14:textId="77777777"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4845" w:type="pct"/>
        <w:tblInd w:w="175" w:type="dxa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964"/>
        <w:gridCol w:w="2697"/>
        <w:gridCol w:w="2610"/>
        <w:gridCol w:w="2792"/>
        <w:gridCol w:w="2881"/>
      </w:tblGrid>
      <w:tr w:rsidR="004E2267" w14:paraId="5C476D84" w14:textId="77777777" w:rsidTr="004658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6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09895B0" w14:textId="4EA79B83" w:rsidR="004E2267" w:rsidRDefault="00E31EF3">
            <w:pPr>
              <w:pStyle w:val="Days"/>
            </w:pPr>
            <w:r>
              <w:t>Monday</w:t>
            </w:r>
          </w:p>
        </w:tc>
        <w:tc>
          <w:tcPr>
            <w:tcW w:w="967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8B356E1" w14:textId="77777777" w:rsidR="004E2267" w:rsidRDefault="00000000">
            <w:pPr>
              <w:pStyle w:val="Days"/>
            </w:pPr>
            <w:sdt>
              <w:sdtPr>
                <w:id w:val="1049036045"/>
                <w:placeholder>
                  <w:docPart w:val="BA3482E87C794AB88C84F558C97AD844"/>
                </w:placeholder>
                <w:temporary/>
                <w:showingPlcHdr/>
                <w15:appearance w15:val="hidden"/>
              </w:sdtPr>
              <w:sdtContent>
                <w:r w:rsidR="004E2267">
                  <w:t>Tuesday</w:t>
                </w:r>
              </w:sdtContent>
            </w:sdt>
          </w:p>
        </w:tc>
        <w:tc>
          <w:tcPr>
            <w:tcW w:w="936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4318DCB1" w14:textId="77777777" w:rsidR="004E2267" w:rsidRDefault="00000000">
            <w:pPr>
              <w:pStyle w:val="Days"/>
            </w:pPr>
            <w:sdt>
              <w:sdtPr>
                <w:id w:val="513506771"/>
                <w:placeholder>
                  <w:docPart w:val="DC6C312743B348CFA4A47FF3C342A005"/>
                </w:placeholder>
                <w:temporary/>
                <w:showingPlcHdr/>
                <w15:appearance w15:val="hidden"/>
              </w:sdtPr>
              <w:sdtContent>
                <w:r w:rsidR="004E2267">
                  <w:t>Wednesday</w:t>
                </w:r>
              </w:sdtContent>
            </w:sdt>
          </w:p>
        </w:tc>
        <w:tc>
          <w:tcPr>
            <w:tcW w:w="1001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BD73BCF" w14:textId="77777777" w:rsidR="004E2267" w:rsidRDefault="00000000">
            <w:pPr>
              <w:pStyle w:val="Days"/>
            </w:pPr>
            <w:sdt>
              <w:sdtPr>
                <w:id w:val="1506241252"/>
                <w:placeholder>
                  <w:docPart w:val="DD86BBC261234E00A53F4C3737266867"/>
                </w:placeholder>
                <w:temporary/>
                <w:showingPlcHdr/>
                <w15:appearance w15:val="hidden"/>
              </w:sdtPr>
              <w:sdtContent>
                <w:r w:rsidR="004E2267">
                  <w:t>Thursday</w:t>
                </w:r>
              </w:sdtContent>
            </w:sdt>
          </w:p>
        </w:tc>
        <w:tc>
          <w:tcPr>
            <w:tcW w:w="1033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7B1E2EF1" w14:textId="77777777" w:rsidR="004E2267" w:rsidRDefault="00000000">
            <w:pPr>
              <w:pStyle w:val="Days"/>
            </w:pPr>
            <w:sdt>
              <w:sdtPr>
                <w:id w:val="366961532"/>
                <w:placeholder>
                  <w:docPart w:val="4EA3231268524B348572D3AB71856A0B"/>
                </w:placeholder>
                <w:temporary/>
                <w:showingPlcHdr/>
                <w15:appearance w15:val="hidden"/>
              </w:sdtPr>
              <w:sdtContent>
                <w:r w:rsidR="004E2267">
                  <w:t>Friday</w:t>
                </w:r>
              </w:sdtContent>
            </w:sdt>
          </w:p>
        </w:tc>
      </w:tr>
      <w:tr w:rsidR="003C1BDC" w:rsidRPr="00654CEF" w14:paraId="4375021B" w14:textId="77777777" w:rsidTr="004658C8">
        <w:trPr>
          <w:trHeight w:val="1439"/>
        </w:trPr>
        <w:tc>
          <w:tcPr>
            <w:tcW w:w="1063" w:type="pct"/>
            <w:tcBorders>
              <w:bottom w:val="nil"/>
            </w:tcBorders>
            <w:shd w:val="clear" w:color="auto" w:fill="F7F7F7" w:themeFill="background2"/>
          </w:tcPr>
          <w:p w14:paraId="7BB6E703" w14:textId="21F8EFFD" w:rsidR="00EF5FBD" w:rsidRDefault="00EF5FBD" w:rsidP="00EF5FBD">
            <w:pPr>
              <w:pStyle w:val="Dates"/>
            </w:pPr>
          </w:p>
          <w:p w14:paraId="5F27C70C" w14:textId="3B1346E7" w:rsidR="003C1BDC" w:rsidRDefault="003C1BDC" w:rsidP="00EF5FBD"/>
        </w:tc>
        <w:tc>
          <w:tcPr>
            <w:tcW w:w="967" w:type="pct"/>
            <w:tcBorders>
              <w:bottom w:val="nil"/>
            </w:tcBorders>
            <w:shd w:val="clear" w:color="auto" w:fill="F7F7F7" w:themeFill="background2"/>
          </w:tcPr>
          <w:p w14:paraId="140BEF54" w14:textId="31395F12" w:rsidR="003C1BDC" w:rsidRPr="003C1BDC" w:rsidRDefault="003C1BDC" w:rsidP="00271523"/>
        </w:tc>
        <w:tc>
          <w:tcPr>
            <w:tcW w:w="936" w:type="pct"/>
            <w:tcBorders>
              <w:bottom w:val="nil"/>
            </w:tcBorders>
            <w:shd w:val="clear" w:color="auto" w:fill="F7F7F7" w:themeFill="background2"/>
          </w:tcPr>
          <w:p w14:paraId="28E9266F" w14:textId="68DC26A5" w:rsidR="003C1BDC" w:rsidRDefault="003C1BDC" w:rsidP="003C1BDC"/>
        </w:tc>
        <w:tc>
          <w:tcPr>
            <w:tcW w:w="1001" w:type="pct"/>
            <w:tcBorders>
              <w:bottom w:val="nil"/>
            </w:tcBorders>
            <w:shd w:val="clear" w:color="auto" w:fill="F7F7F7" w:themeFill="background2"/>
          </w:tcPr>
          <w:p w14:paraId="5B0DA749" w14:textId="0D369C42" w:rsidR="003C1BDC" w:rsidRDefault="00271523" w:rsidP="003C1BDC">
            <w:pPr>
              <w:pStyle w:val="Dates"/>
            </w:pPr>
            <w:r>
              <w:t>1</w:t>
            </w:r>
          </w:p>
          <w:p w14:paraId="35D788C4" w14:textId="1993AFF5" w:rsidR="003C1BDC" w:rsidRDefault="00195101" w:rsidP="003C1BDC">
            <w:r>
              <w:t>BBQ Chicken</w:t>
            </w:r>
          </w:p>
          <w:p w14:paraId="28A69A9A" w14:textId="19C913FC" w:rsidR="003C1BDC" w:rsidRDefault="00195101" w:rsidP="003C1BDC">
            <w:r>
              <w:t>Mashed Potatoes</w:t>
            </w:r>
          </w:p>
          <w:p w14:paraId="13743DA7" w14:textId="0F8EA7D6" w:rsidR="003C1BDC" w:rsidRDefault="00271523" w:rsidP="003C1BDC">
            <w:r>
              <w:t>Green Beans</w:t>
            </w:r>
          </w:p>
        </w:tc>
        <w:tc>
          <w:tcPr>
            <w:tcW w:w="1033" w:type="pct"/>
            <w:tcBorders>
              <w:bottom w:val="nil"/>
            </w:tcBorders>
            <w:shd w:val="clear" w:color="auto" w:fill="F7F7F7" w:themeFill="background2"/>
          </w:tcPr>
          <w:p w14:paraId="181B8AEB" w14:textId="41923E20" w:rsidR="003C1BDC" w:rsidRDefault="00271523" w:rsidP="003C1BDC">
            <w:pPr>
              <w:pStyle w:val="Dates"/>
            </w:pPr>
            <w:r>
              <w:t>2</w:t>
            </w:r>
          </w:p>
          <w:p w14:paraId="23DC73DA" w14:textId="77777777" w:rsidR="003F6700" w:rsidRDefault="003F6700" w:rsidP="003F6700">
            <w:r>
              <w:t>Roasted Pork</w:t>
            </w:r>
          </w:p>
          <w:p w14:paraId="5B553CE6" w14:textId="54004744" w:rsidR="003F6700" w:rsidRDefault="003F6700" w:rsidP="003F6700">
            <w:r>
              <w:t>Rice w/</w:t>
            </w:r>
            <w:r>
              <w:t>pigeon peas</w:t>
            </w:r>
          </w:p>
          <w:p w14:paraId="6D6DF486" w14:textId="141843FF" w:rsidR="003C1BDC" w:rsidRPr="00654CEF" w:rsidRDefault="003F6700" w:rsidP="003F6700">
            <w:pPr>
              <w:rPr>
                <w:noProof/>
              </w:rPr>
            </w:pPr>
            <w:r>
              <w:rPr>
                <w:noProof/>
              </w:rPr>
              <w:t>Carrots</w:t>
            </w:r>
          </w:p>
        </w:tc>
      </w:tr>
      <w:tr w:rsidR="003C1BDC" w14:paraId="1A8C1395" w14:textId="77777777" w:rsidTr="004658C8">
        <w:trPr>
          <w:trHeight w:hRule="exact" w:val="1594"/>
        </w:trPr>
        <w:tc>
          <w:tcPr>
            <w:tcW w:w="1063" w:type="pct"/>
            <w:tcBorders>
              <w:bottom w:val="nil"/>
            </w:tcBorders>
          </w:tcPr>
          <w:p w14:paraId="73261114" w14:textId="472228EF" w:rsidR="003C1BDC" w:rsidRDefault="00271523" w:rsidP="003C1BDC">
            <w:pPr>
              <w:pStyle w:val="Dates"/>
            </w:pPr>
            <w:r>
              <w:t>5</w:t>
            </w:r>
          </w:p>
          <w:p w14:paraId="16F2A0C4" w14:textId="77777777" w:rsidR="004658C8" w:rsidRPr="002231A8" w:rsidRDefault="004658C8" w:rsidP="004658C8">
            <w:r w:rsidRPr="002231A8">
              <w:t>Chilli w/beans</w:t>
            </w:r>
          </w:p>
          <w:p w14:paraId="750E3CF1" w14:textId="77777777" w:rsidR="004658C8" w:rsidRPr="002231A8" w:rsidRDefault="004658C8" w:rsidP="004658C8">
            <w:r w:rsidRPr="002231A8">
              <w:t>White Rice</w:t>
            </w:r>
          </w:p>
          <w:p w14:paraId="7ADEA44B" w14:textId="3E44DD2A" w:rsidR="003C1BDC" w:rsidRDefault="004658C8" w:rsidP="004658C8">
            <w:r w:rsidRPr="002231A8">
              <w:t>Corn</w:t>
            </w:r>
            <w:r>
              <w:t xml:space="preserve"> </w:t>
            </w:r>
          </w:p>
        </w:tc>
        <w:tc>
          <w:tcPr>
            <w:tcW w:w="967" w:type="pct"/>
            <w:tcBorders>
              <w:bottom w:val="nil"/>
            </w:tcBorders>
          </w:tcPr>
          <w:p w14:paraId="1C3D184C" w14:textId="1DFC3A59" w:rsidR="003C1BDC" w:rsidRPr="00017463" w:rsidRDefault="00271523" w:rsidP="003C1BDC">
            <w:pPr>
              <w:pStyle w:val="Dates"/>
              <w:rPr>
                <w:lang w:val="es-PR"/>
              </w:rPr>
            </w:pPr>
            <w:r>
              <w:rPr>
                <w:lang w:val="es-PR"/>
              </w:rPr>
              <w:t>6</w:t>
            </w:r>
          </w:p>
          <w:p w14:paraId="419526CF" w14:textId="77777777" w:rsidR="00EF5FBD" w:rsidRPr="00FC0D62" w:rsidRDefault="00EF5FBD" w:rsidP="00EF5FBD">
            <w:pPr>
              <w:rPr>
                <w:lang w:val="es-ES"/>
              </w:rPr>
            </w:pPr>
            <w:proofErr w:type="spellStart"/>
            <w:r w:rsidRPr="00FC0D62">
              <w:rPr>
                <w:lang w:val="es-ES"/>
              </w:rPr>
              <w:t>Chicken</w:t>
            </w:r>
            <w:proofErr w:type="spellEnd"/>
            <w:r w:rsidRPr="00FC0D62">
              <w:rPr>
                <w:lang w:val="es-ES"/>
              </w:rPr>
              <w:t xml:space="preserve"> </w:t>
            </w:r>
            <w:r>
              <w:rPr>
                <w:lang w:val="es-ES"/>
              </w:rPr>
              <w:t>Fajita</w:t>
            </w:r>
          </w:p>
          <w:p w14:paraId="11FEBBE1" w14:textId="77777777" w:rsidR="00EF5FBD" w:rsidRPr="00FC0D62" w:rsidRDefault="00EF5FBD" w:rsidP="00EF5FBD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flour</w:t>
            </w:r>
            <w:proofErr w:type="spellEnd"/>
            <w:r w:rsidRPr="00FC0D62">
              <w:rPr>
                <w:lang w:val="es-ES"/>
              </w:rPr>
              <w:t xml:space="preserve"> Tortilla</w:t>
            </w:r>
          </w:p>
          <w:p w14:paraId="747A50B2" w14:textId="77777777" w:rsidR="00EF5FBD" w:rsidRPr="00FC0D62" w:rsidRDefault="00EF5FBD" w:rsidP="00EF5FBD">
            <w:pPr>
              <w:rPr>
                <w:lang w:val="es-ES"/>
              </w:rPr>
            </w:pPr>
            <w:proofErr w:type="spellStart"/>
            <w:r w:rsidRPr="00FC0D62">
              <w:rPr>
                <w:lang w:val="es-ES"/>
              </w:rPr>
              <w:t>Mixed</w:t>
            </w:r>
            <w:proofErr w:type="spellEnd"/>
            <w:r w:rsidRPr="00FC0D62">
              <w:rPr>
                <w:lang w:val="es-ES"/>
              </w:rPr>
              <w:t xml:space="preserve"> Vegetables</w:t>
            </w:r>
          </w:p>
          <w:p w14:paraId="4427AFEE" w14:textId="77777777" w:rsidR="00EF5FBD" w:rsidRDefault="00EF5FBD" w:rsidP="00325CE9">
            <w:pPr>
              <w:pStyle w:val="Dates"/>
              <w:jc w:val="left"/>
              <w:rPr>
                <w:lang w:val="es-PR"/>
              </w:rPr>
            </w:pPr>
          </w:p>
          <w:p w14:paraId="4A51C3F6" w14:textId="3B062E8A" w:rsidR="003C1BDC" w:rsidRPr="00017463" w:rsidRDefault="003C1BDC" w:rsidP="00EF5FBD">
            <w:pPr>
              <w:pStyle w:val="Dates"/>
              <w:jc w:val="left"/>
              <w:rPr>
                <w:lang w:val="es-PR"/>
              </w:rPr>
            </w:pPr>
          </w:p>
        </w:tc>
        <w:tc>
          <w:tcPr>
            <w:tcW w:w="936" w:type="pct"/>
            <w:tcBorders>
              <w:bottom w:val="nil"/>
            </w:tcBorders>
          </w:tcPr>
          <w:p w14:paraId="284BE160" w14:textId="593A2137" w:rsidR="003C1BDC" w:rsidRPr="00017463" w:rsidRDefault="00271523" w:rsidP="003C1BDC">
            <w:pPr>
              <w:jc w:val="right"/>
              <w:rPr>
                <w:lang w:val="es-PR"/>
              </w:rPr>
            </w:pPr>
            <w:r>
              <w:rPr>
                <w:lang w:val="es-PR"/>
              </w:rPr>
              <w:t>7</w:t>
            </w:r>
          </w:p>
          <w:p w14:paraId="0211E556" w14:textId="77777777" w:rsidR="00325CE9" w:rsidRDefault="00325CE9" w:rsidP="00325CE9">
            <w:pPr>
              <w:rPr>
                <w:lang w:val="es-PR"/>
              </w:rPr>
            </w:pPr>
            <w:r w:rsidRPr="003C1BDC">
              <w:rPr>
                <w:lang w:val="es-PR"/>
              </w:rPr>
              <w:t>Pastelón de papa (</w:t>
            </w:r>
            <w:proofErr w:type="spellStart"/>
            <w:r w:rsidRPr="003C1BDC">
              <w:rPr>
                <w:lang w:val="es-PR"/>
              </w:rPr>
              <w:t>shepards</w:t>
            </w:r>
            <w:proofErr w:type="spellEnd"/>
            <w:r w:rsidRPr="003C1BDC">
              <w:rPr>
                <w:lang w:val="es-PR"/>
              </w:rPr>
              <w:t xml:space="preserve"> pie</w:t>
            </w:r>
            <w:r>
              <w:rPr>
                <w:lang w:val="es-PR"/>
              </w:rPr>
              <w:t>)</w:t>
            </w:r>
          </w:p>
          <w:p w14:paraId="0397D655" w14:textId="77777777" w:rsidR="00325CE9" w:rsidRPr="003C1BDC" w:rsidRDefault="00325CE9" w:rsidP="00325CE9">
            <w:pPr>
              <w:rPr>
                <w:lang w:val="es-PR"/>
              </w:rPr>
            </w:pPr>
            <w:r>
              <w:rPr>
                <w:lang w:val="es-PR"/>
              </w:rPr>
              <w:t>Roll</w:t>
            </w:r>
          </w:p>
          <w:p w14:paraId="3DD791CE" w14:textId="7306364C" w:rsidR="00325CE9" w:rsidRDefault="00325CE9" w:rsidP="00325CE9">
            <w:r>
              <w:t>Green beans</w:t>
            </w:r>
          </w:p>
        </w:tc>
        <w:tc>
          <w:tcPr>
            <w:tcW w:w="1001" w:type="pct"/>
            <w:tcBorders>
              <w:bottom w:val="nil"/>
            </w:tcBorders>
          </w:tcPr>
          <w:p w14:paraId="1E82D918" w14:textId="782D68C2" w:rsidR="003C1BDC" w:rsidRDefault="00271523" w:rsidP="003C1BDC">
            <w:pPr>
              <w:jc w:val="right"/>
            </w:pPr>
            <w:r>
              <w:t>8</w:t>
            </w:r>
          </w:p>
          <w:p w14:paraId="67BAD0A2" w14:textId="77777777" w:rsidR="00EF5FBD" w:rsidRDefault="00EF5FBD" w:rsidP="00EF5FBD">
            <w:proofErr w:type="spellStart"/>
            <w:r>
              <w:t>Sancocho</w:t>
            </w:r>
            <w:proofErr w:type="spellEnd"/>
            <w:r>
              <w:t xml:space="preserve"> (Latin American Stew)</w:t>
            </w:r>
          </w:p>
          <w:p w14:paraId="04E2C706" w14:textId="77777777" w:rsidR="00EF5FBD" w:rsidRDefault="00EF5FBD" w:rsidP="00EF5FBD">
            <w:r>
              <w:t xml:space="preserve">White Rice </w:t>
            </w:r>
          </w:p>
          <w:p w14:paraId="120152B9" w14:textId="2F4A3844" w:rsidR="003C1BDC" w:rsidRDefault="00EF5FBD" w:rsidP="00EF5FBD">
            <w:r>
              <w:t xml:space="preserve">Corn </w:t>
            </w:r>
          </w:p>
        </w:tc>
        <w:tc>
          <w:tcPr>
            <w:tcW w:w="1033" w:type="pct"/>
            <w:tcBorders>
              <w:bottom w:val="nil"/>
            </w:tcBorders>
          </w:tcPr>
          <w:p w14:paraId="3B47D01E" w14:textId="202B2D6F" w:rsidR="003C1BDC" w:rsidRDefault="00271523" w:rsidP="003C1BDC">
            <w:pPr>
              <w:jc w:val="right"/>
            </w:pPr>
            <w:r>
              <w:t>9</w:t>
            </w:r>
          </w:p>
          <w:p w14:paraId="4D07EC7C" w14:textId="76FFC096" w:rsidR="003C1BDC" w:rsidRDefault="007529C3" w:rsidP="003C1BDC">
            <w:pPr>
              <w:pStyle w:val="Dates"/>
              <w:jc w:val="left"/>
            </w:pPr>
            <w:r>
              <w:t>Pollo Alfredo</w:t>
            </w:r>
          </w:p>
          <w:p w14:paraId="440825DE" w14:textId="77777777" w:rsidR="003C1BDC" w:rsidRDefault="003C1BDC" w:rsidP="003C1BDC">
            <w:r>
              <w:t>Dinner Roll</w:t>
            </w:r>
          </w:p>
          <w:p w14:paraId="07A180CE" w14:textId="298C1CD4" w:rsidR="003C1BDC" w:rsidRDefault="007529C3" w:rsidP="003C1BDC">
            <w:r>
              <w:t>Broccoli</w:t>
            </w:r>
          </w:p>
          <w:p w14:paraId="57CF303D" w14:textId="5B78684A" w:rsidR="003C1BDC" w:rsidRDefault="003C1BDC" w:rsidP="003C1BDC">
            <w:pPr>
              <w:jc w:val="right"/>
            </w:pPr>
          </w:p>
        </w:tc>
      </w:tr>
      <w:tr w:rsidR="003C1BDC" w14:paraId="41705048" w14:textId="77777777" w:rsidTr="004658C8">
        <w:trPr>
          <w:trHeight w:val="351"/>
        </w:trPr>
        <w:tc>
          <w:tcPr>
            <w:tcW w:w="1063" w:type="pct"/>
            <w:tcBorders>
              <w:bottom w:val="nil"/>
            </w:tcBorders>
            <w:shd w:val="clear" w:color="auto" w:fill="F7F7F7" w:themeFill="background2"/>
          </w:tcPr>
          <w:p w14:paraId="0CBB9BF5" w14:textId="081027DD" w:rsidR="003C1BDC" w:rsidRDefault="003C1BDC" w:rsidP="003C1BDC">
            <w:pPr>
              <w:pStyle w:val="Dates"/>
            </w:pPr>
            <w:r>
              <w:t>1</w:t>
            </w:r>
            <w:r w:rsidR="00271523">
              <w:t>2</w:t>
            </w:r>
          </w:p>
          <w:p w14:paraId="0AD802FD" w14:textId="110BDAE6" w:rsidR="003C1BDC" w:rsidRDefault="00706F65" w:rsidP="003C1BDC">
            <w:r>
              <w:t>Holiday</w:t>
            </w:r>
          </w:p>
        </w:tc>
        <w:tc>
          <w:tcPr>
            <w:tcW w:w="967" w:type="pct"/>
            <w:tcBorders>
              <w:bottom w:val="nil"/>
            </w:tcBorders>
            <w:shd w:val="clear" w:color="auto" w:fill="F7F7F7" w:themeFill="background2"/>
          </w:tcPr>
          <w:p w14:paraId="75E6C83C" w14:textId="227564C5" w:rsidR="003C1BDC" w:rsidRPr="002231A8" w:rsidRDefault="003C1BDC" w:rsidP="003C1BDC">
            <w:pPr>
              <w:pStyle w:val="Dates"/>
              <w:rPr>
                <w:lang w:val="es-PR"/>
              </w:rPr>
            </w:pPr>
            <w:r w:rsidRPr="002231A8">
              <w:rPr>
                <w:lang w:val="es-PR"/>
              </w:rPr>
              <w:t>1</w:t>
            </w:r>
            <w:r w:rsidR="00271523">
              <w:rPr>
                <w:lang w:val="es-PR"/>
              </w:rPr>
              <w:t>3</w:t>
            </w:r>
          </w:p>
          <w:p w14:paraId="2FD801AE" w14:textId="77777777" w:rsidR="00EF5FBD" w:rsidRPr="00017463" w:rsidRDefault="00EF5FBD" w:rsidP="00EF5FBD">
            <w:pPr>
              <w:pStyle w:val="Dates"/>
              <w:jc w:val="left"/>
              <w:rPr>
                <w:lang w:val="es-PR"/>
              </w:rPr>
            </w:pPr>
            <w:proofErr w:type="spellStart"/>
            <w:r w:rsidRPr="00017463">
              <w:rPr>
                <w:lang w:val="es-PR"/>
              </w:rPr>
              <w:t>Beef</w:t>
            </w:r>
            <w:proofErr w:type="spellEnd"/>
            <w:r w:rsidRPr="00017463">
              <w:rPr>
                <w:lang w:val="es-PR"/>
              </w:rPr>
              <w:t xml:space="preserve"> Tacos</w:t>
            </w:r>
          </w:p>
          <w:p w14:paraId="0CC5458F" w14:textId="77777777" w:rsidR="00EF5FBD" w:rsidRPr="00017463" w:rsidRDefault="00EF5FBD" w:rsidP="00EF5FBD">
            <w:pPr>
              <w:pStyle w:val="Dates"/>
              <w:jc w:val="left"/>
              <w:rPr>
                <w:lang w:val="es-PR"/>
              </w:rPr>
            </w:pPr>
            <w:r w:rsidRPr="00017463">
              <w:rPr>
                <w:lang w:val="es-PR"/>
              </w:rPr>
              <w:t>Corn Tortilla</w:t>
            </w:r>
          </w:p>
          <w:p w14:paraId="070A2E28" w14:textId="77777777" w:rsidR="00EF5FBD" w:rsidRPr="00017463" w:rsidRDefault="00EF5FBD" w:rsidP="00EF5FBD">
            <w:pPr>
              <w:pStyle w:val="Dates"/>
              <w:jc w:val="left"/>
              <w:rPr>
                <w:lang w:val="es-PR"/>
              </w:rPr>
            </w:pPr>
            <w:r w:rsidRPr="00017463">
              <w:rPr>
                <w:lang w:val="es-PR"/>
              </w:rPr>
              <w:t>Pico de gallo</w:t>
            </w:r>
          </w:p>
          <w:p w14:paraId="1BF75ECE" w14:textId="78C20EC3" w:rsidR="003C1BDC" w:rsidRPr="00FC0D62" w:rsidRDefault="003C1BDC" w:rsidP="003C1BDC">
            <w:pPr>
              <w:rPr>
                <w:lang w:val="es-ES"/>
              </w:rPr>
            </w:pPr>
          </w:p>
        </w:tc>
        <w:tc>
          <w:tcPr>
            <w:tcW w:w="936" w:type="pct"/>
            <w:tcBorders>
              <w:bottom w:val="nil"/>
            </w:tcBorders>
            <w:shd w:val="clear" w:color="auto" w:fill="F7F7F7" w:themeFill="background2"/>
          </w:tcPr>
          <w:p w14:paraId="461E416D" w14:textId="13142E16" w:rsidR="003C1BDC" w:rsidRDefault="003C1BDC" w:rsidP="003C1BDC">
            <w:pPr>
              <w:pStyle w:val="Dates"/>
            </w:pPr>
            <w:r>
              <w:t>1</w:t>
            </w:r>
            <w:r w:rsidR="00271523">
              <w:t>4</w:t>
            </w:r>
          </w:p>
          <w:p w14:paraId="770A1ACA" w14:textId="77777777" w:rsidR="003C1BDC" w:rsidRDefault="003C1BDC" w:rsidP="003C1BDC">
            <w:r>
              <w:t>Chicken Stew</w:t>
            </w:r>
          </w:p>
          <w:p w14:paraId="59B2BF9A" w14:textId="77777777" w:rsidR="003C1BDC" w:rsidRDefault="003C1BDC" w:rsidP="003C1BDC">
            <w:r>
              <w:t>White Rice</w:t>
            </w:r>
          </w:p>
          <w:p w14:paraId="396D597A" w14:textId="77777777" w:rsidR="003C1BDC" w:rsidRDefault="003C1BDC" w:rsidP="003C1BDC">
            <w:r>
              <w:t>Green beans</w:t>
            </w:r>
          </w:p>
          <w:p w14:paraId="7BFCD5D5" w14:textId="08491728" w:rsidR="003C1BDC" w:rsidRDefault="003C1BDC" w:rsidP="003C1BDC"/>
        </w:tc>
        <w:tc>
          <w:tcPr>
            <w:tcW w:w="1001" w:type="pct"/>
            <w:tcBorders>
              <w:bottom w:val="nil"/>
            </w:tcBorders>
            <w:shd w:val="clear" w:color="auto" w:fill="F7F7F7" w:themeFill="background2"/>
          </w:tcPr>
          <w:p w14:paraId="3CCC41FA" w14:textId="01AAD8E0" w:rsidR="003C1BDC" w:rsidRDefault="00CB46EA" w:rsidP="003C1BDC">
            <w:pPr>
              <w:pStyle w:val="Dates"/>
            </w:pPr>
            <w:r>
              <w:t>1</w:t>
            </w:r>
            <w:r w:rsidR="00271523">
              <w:t>5</w:t>
            </w:r>
          </w:p>
          <w:p w14:paraId="06AD4810" w14:textId="0D3B6C0E" w:rsidR="003C1BDC" w:rsidRDefault="003C1BDC" w:rsidP="003C1BDC">
            <w:r>
              <w:t>Picadillo (Chopped beef)</w:t>
            </w:r>
          </w:p>
          <w:p w14:paraId="40B24E2D" w14:textId="77777777" w:rsidR="003C1BDC" w:rsidRDefault="003C1BDC" w:rsidP="003C1BDC">
            <w:r>
              <w:t>White Rice</w:t>
            </w:r>
          </w:p>
          <w:p w14:paraId="2DA433C8" w14:textId="136DEF50" w:rsidR="003C1BDC" w:rsidRDefault="003C1BDC" w:rsidP="003C1BDC">
            <w:r>
              <w:t xml:space="preserve">Green beans </w:t>
            </w:r>
          </w:p>
        </w:tc>
        <w:tc>
          <w:tcPr>
            <w:tcW w:w="1033" w:type="pct"/>
            <w:tcBorders>
              <w:bottom w:val="nil"/>
            </w:tcBorders>
            <w:shd w:val="clear" w:color="auto" w:fill="F7F7F7" w:themeFill="background2"/>
          </w:tcPr>
          <w:p w14:paraId="62CB8446" w14:textId="7084D651" w:rsidR="003C1BDC" w:rsidRDefault="00CB46EA" w:rsidP="003C1BDC">
            <w:pPr>
              <w:pStyle w:val="Dates"/>
            </w:pPr>
            <w:r>
              <w:t>1</w:t>
            </w:r>
            <w:r w:rsidR="00271523">
              <w:t>6</w:t>
            </w:r>
          </w:p>
          <w:p w14:paraId="3FF0F527" w14:textId="476CE20A" w:rsidR="003C1BDC" w:rsidRDefault="003C1BDC" w:rsidP="003C1BDC">
            <w:r>
              <w:t xml:space="preserve"> Roasted Pork</w:t>
            </w:r>
          </w:p>
          <w:p w14:paraId="19F9AFDD" w14:textId="1B023D4C" w:rsidR="003C1BDC" w:rsidRDefault="003C1BDC" w:rsidP="003C1BDC">
            <w:r>
              <w:t>Rice w/kidney beans</w:t>
            </w:r>
          </w:p>
          <w:p w14:paraId="0F634C9C" w14:textId="1ADC6AD5" w:rsidR="003C1BDC" w:rsidRDefault="003C1BDC" w:rsidP="003C1BDC">
            <w:r>
              <w:rPr>
                <w:color w:val="auto"/>
              </w:rPr>
              <w:t>Peas and Carrots</w:t>
            </w:r>
          </w:p>
        </w:tc>
      </w:tr>
      <w:tr w:rsidR="00195101" w:rsidRPr="00493DD8" w14:paraId="75394257" w14:textId="77777777" w:rsidTr="004658C8">
        <w:trPr>
          <w:trHeight w:val="881"/>
        </w:trPr>
        <w:tc>
          <w:tcPr>
            <w:tcW w:w="1063" w:type="pct"/>
            <w:tcBorders>
              <w:bottom w:val="nil"/>
            </w:tcBorders>
          </w:tcPr>
          <w:p w14:paraId="7D797554" w14:textId="6415E2CD" w:rsidR="00195101" w:rsidRDefault="00271523" w:rsidP="00195101">
            <w:pPr>
              <w:jc w:val="right"/>
            </w:pPr>
            <w:r>
              <w:t>19</w:t>
            </w:r>
          </w:p>
          <w:p w14:paraId="69A74E73" w14:textId="43F825E9" w:rsidR="00195101" w:rsidRDefault="00195101" w:rsidP="00195101">
            <w:proofErr w:type="spellStart"/>
            <w:r>
              <w:t>Sancocho</w:t>
            </w:r>
            <w:proofErr w:type="spellEnd"/>
            <w:r>
              <w:t xml:space="preserve"> (Latin American Stew)</w:t>
            </w:r>
          </w:p>
          <w:p w14:paraId="69398B5F" w14:textId="1A5019B8" w:rsidR="00195101" w:rsidRDefault="00195101" w:rsidP="00195101">
            <w:r>
              <w:t xml:space="preserve">White Rice </w:t>
            </w:r>
          </w:p>
          <w:p w14:paraId="77F7AFF1" w14:textId="404A415F" w:rsidR="00195101" w:rsidRDefault="00195101" w:rsidP="00195101">
            <w:r>
              <w:t>Corn</w:t>
            </w:r>
          </w:p>
        </w:tc>
        <w:tc>
          <w:tcPr>
            <w:tcW w:w="967" w:type="pct"/>
            <w:tcBorders>
              <w:bottom w:val="nil"/>
            </w:tcBorders>
          </w:tcPr>
          <w:p w14:paraId="75C07A8C" w14:textId="51F0ED90" w:rsidR="00195101" w:rsidRPr="00BA631F" w:rsidRDefault="00195101" w:rsidP="00195101">
            <w:pPr>
              <w:jc w:val="right"/>
              <w:rPr>
                <w:lang w:val="es-PR"/>
              </w:rPr>
            </w:pPr>
            <w:r w:rsidRPr="00BA631F">
              <w:rPr>
                <w:lang w:val="es-PR"/>
              </w:rPr>
              <w:t>2</w:t>
            </w:r>
            <w:r w:rsidR="00271523">
              <w:rPr>
                <w:lang w:val="es-PR"/>
              </w:rPr>
              <w:t>0</w:t>
            </w:r>
          </w:p>
          <w:p w14:paraId="3541817F" w14:textId="77777777" w:rsidR="00195101" w:rsidRDefault="00722ABC" w:rsidP="00195101">
            <w:r>
              <w:t>Chicken Enchiladas</w:t>
            </w:r>
          </w:p>
          <w:p w14:paraId="13FBB39B" w14:textId="77777777" w:rsidR="00722ABC" w:rsidRDefault="00D56EA6" w:rsidP="00195101">
            <w:r>
              <w:t>Mexican Rice</w:t>
            </w:r>
          </w:p>
          <w:p w14:paraId="7425B70B" w14:textId="5803D515" w:rsidR="00D56EA6" w:rsidRPr="00DE209F" w:rsidRDefault="00D56EA6" w:rsidP="00195101">
            <w:r>
              <w:t>Mixed Vegetables</w:t>
            </w:r>
          </w:p>
        </w:tc>
        <w:tc>
          <w:tcPr>
            <w:tcW w:w="936" w:type="pct"/>
            <w:tcBorders>
              <w:bottom w:val="nil"/>
            </w:tcBorders>
          </w:tcPr>
          <w:p w14:paraId="44E63575" w14:textId="1C114913" w:rsidR="00195101" w:rsidRDefault="00195101" w:rsidP="00195101">
            <w:pPr>
              <w:jc w:val="right"/>
            </w:pPr>
            <w:r>
              <w:t>2</w:t>
            </w:r>
            <w:r w:rsidR="00271523">
              <w:t>1</w:t>
            </w:r>
          </w:p>
          <w:p w14:paraId="41210318" w14:textId="77777777" w:rsidR="00195101" w:rsidRDefault="00195101" w:rsidP="00195101">
            <w:pPr>
              <w:pStyle w:val="Dates"/>
              <w:jc w:val="left"/>
            </w:pPr>
            <w:r>
              <w:t>Macaroni with Beef</w:t>
            </w:r>
          </w:p>
          <w:p w14:paraId="2A808DC1" w14:textId="774ADB53" w:rsidR="00195101" w:rsidRDefault="00195101" w:rsidP="00195101">
            <w:r>
              <w:t>Dinner</w:t>
            </w:r>
            <w:r w:rsidR="003F6700">
              <w:t xml:space="preserve"> Ro</w:t>
            </w:r>
            <w:r>
              <w:t>ll</w:t>
            </w:r>
          </w:p>
          <w:p w14:paraId="65EC22FF" w14:textId="453FECB4" w:rsidR="00195101" w:rsidRPr="00493DD8" w:rsidRDefault="00195101" w:rsidP="00195101">
            <w:r>
              <w:t>Corn</w:t>
            </w:r>
          </w:p>
        </w:tc>
        <w:tc>
          <w:tcPr>
            <w:tcW w:w="1001" w:type="pct"/>
            <w:tcBorders>
              <w:bottom w:val="nil"/>
            </w:tcBorders>
          </w:tcPr>
          <w:p w14:paraId="561FCCBE" w14:textId="0339D9D1" w:rsidR="00195101" w:rsidRDefault="00195101" w:rsidP="00195101">
            <w:pPr>
              <w:pStyle w:val="Dates"/>
            </w:pPr>
            <w:r>
              <w:t>2</w:t>
            </w:r>
            <w:r w:rsidR="00271523">
              <w:t>2</w:t>
            </w:r>
          </w:p>
          <w:p w14:paraId="09BB1807" w14:textId="16CED88E" w:rsidR="00195101" w:rsidRDefault="00195101" w:rsidP="00195101">
            <w:r>
              <w:t>Baked Chicken</w:t>
            </w:r>
          </w:p>
          <w:p w14:paraId="69958B33" w14:textId="77777777" w:rsidR="00195101" w:rsidRDefault="00195101" w:rsidP="00195101">
            <w:r>
              <w:t>Rice w/beans</w:t>
            </w:r>
          </w:p>
          <w:p w14:paraId="2F07702C" w14:textId="290A0862" w:rsidR="00195101" w:rsidRPr="00493DD8" w:rsidRDefault="00195101" w:rsidP="00195101">
            <w:r>
              <w:t>Mixed Vegetables</w:t>
            </w:r>
          </w:p>
        </w:tc>
        <w:tc>
          <w:tcPr>
            <w:tcW w:w="1033" w:type="pct"/>
            <w:tcBorders>
              <w:bottom w:val="nil"/>
            </w:tcBorders>
          </w:tcPr>
          <w:p w14:paraId="5CD7C83C" w14:textId="2913809A" w:rsidR="00195101" w:rsidRDefault="00195101" w:rsidP="00195101">
            <w:pPr>
              <w:pStyle w:val="Dates"/>
            </w:pPr>
            <w:r>
              <w:t>2</w:t>
            </w:r>
            <w:r w:rsidR="00271523">
              <w:t>3</w:t>
            </w:r>
          </w:p>
          <w:p w14:paraId="5D297C56" w14:textId="069375E2" w:rsidR="00195101" w:rsidRDefault="00D56EA6" w:rsidP="00195101">
            <w:r>
              <w:t>Beef Stew</w:t>
            </w:r>
          </w:p>
          <w:p w14:paraId="1B93E794" w14:textId="77777777" w:rsidR="00195101" w:rsidRDefault="00195101" w:rsidP="00195101">
            <w:r>
              <w:t>White Rice</w:t>
            </w:r>
          </w:p>
          <w:p w14:paraId="4B67122A" w14:textId="1427E7AB" w:rsidR="00195101" w:rsidRPr="007554D6" w:rsidRDefault="00195101" w:rsidP="00195101">
            <w:r>
              <w:t>California Blend Mixed Veg</w:t>
            </w:r>
          </w:p>
        </w:tc>
      </w:tr>
      <w:tr w:rsidR="00195101" w:rsidRPr="00493DD8" w14:paraId="521E8FE4" w14:textId="77777777" w:rsidTr="004658C8">
        <w:trPr>
          <w:trHeight w:hRule="exact" w:val="135"/>
        </w:trPr>
        <w:tc>
          <w:tcPr>
            <w:tcW w:w="1063" w:type="pct"/>
            <w:tcBorders>
              <w:top w:val="nil"/>
              <w:bottom w:val="nil"/>
            </w:tcBorders>
          </w:tcPr>
          <w:p w14:paraId="30B2FCD8" w14:textId="5385F5BC" w:rsidR="00195101" w:rsidRPr="00493DD8" w:rsidRDefault="00195101" w:rsidP="00195101">
            <w:pPr>
              <w:jc w:val="right"/>
            </w:pPr>
          </w:p>
        </w:tc>
        <w:tc>
          <w:tcPr>
            <w:tcW w:w="967" w:type="pct"/>
            <w:tcBorders>
              <w:top w:val="nil"/>
              <w:bottom w:val="nil"/>
            </w:tcBorders>
          </w:tcPr>
          <w:p w14:paraId="5D9AB0FA" w14:textId="5531210F" w:rsidR="00195101" w:rsidRPr="00493DD8" w:rsidRDefault="00195101" w:rsidP="00195101"/>
        </w:tc>
        <w:tc>
          <w:tcPr>
            <w:tcW w:w="936" w:type="pct"/>
            <w:tcBorders>
              <w:top w:val="nil"/>
              <w:bottom w:val="nil"/>
            </w:tcBorders>
          </w:tcPr>
          <w:p w14:paraId="12843DBD" w14:textId="58CE2EA4" w:rsidR="00195101" w:rsidRPr="00493DD8" w:rsidRDefault="00195101" w:rsidP="00195101">
            <w:pPr>
              <w:jc w:val="right"/>
            </w:pPr>
          </w:p>
        </w:tc>
        <w:tc>
          <w:tcPr>
            <w:tcW w:w="1001" w:type="pct"/>
            <w:tcBorders>
              <w:top w:val="nil"/>
              <w:bottom w:val="nil"/>
            </w:tcBorders>
          </w:tcPr>
          <w:p w14:paraId="76414A1B" w14:textId="78E01C85" w:rsidR="00195101" w:rsidRPr="00493DD8" w:rsidRDefault="00195101" w:rsidP="00195101">
            <w:pPr>
              <w:jc w:val="right"/>
            </w:pPr>
          </w:p>
        </w:tc>
        <w:tc>
          <w:tcPr>
            <w:tcW w:w="1033" w:type="pct"/>
            <w:tcBorders>
              <w:top w:val="nil"/>
              <w:bottom w:val="nil"/>
            </w:tcBorders>
          </w:tcPr>
          <w:p w14:paraId="41C4F4D4" w14:textId="48B31D71" w:rsidR="00195101" w:rsidRPr="00493DD8" w:rsidRDefault="00195101" w:rsidP="00195101"/>
        </w:tc>
      </w:tr>
      <w:tr w:rsidR="00195101" w:rsidRPr="00493DD8" w14:paraId="189D7DAB" w14:textId="77777777" w:rsidTr="004658C8">
        <w:trPr>
          <w:trHeight w:val="396"/>
        </w:trPr>
        <w:tc>
          <w:tcPr>
            <w:tcW w:w="1063" w:type="pct"/>
            <w:tcBorders>
              <w:top w:val="nil"/>
              <w:bottom w:val="single" w:sz="4" w:space="0" w:color="BFBFBF" w:themeColor="background1" w:themeShade="BF"/>
            </w:tcBorders>
          </w:tcPr>
          <w:p w14:paraId="4EAF4FFF" w14:textId="77777777" w:rsidR="00195101" w:rsidRPr="00493DD8" w:rsidRDefault="00195101" w:rsidP="007529C3"/>
        </w:tc>
        <w:tc>
          <w:tcPr>
            <w:tcW w:w="967" w:type="pct"/>
            <w:tcBorders>
              <w:top w:val="nil"/>
              <w:bottom w:val="single" w:sz="4" w:space="0" w:color="BFBFBF" w:themeColor="background1" w:themeShade="BF"/>
            </w:tcBorders>
          </w:tcPr>
          <w:p w14:paraId="369CC9D8" w14:textId="77777777" w:rsidR="00195101" w:rsidRPr="00493DD8" w:rsidRDefault="00195101" w:rsidP="00195101"/>
        </w:tc>
        <w:tc>
          <w:tcPr>
            <w:tcW w:w="936" w:type="pct"/>
            <w:tcBorders>
              <w:top w:val="nil"/>
              <w:bottom w:val="single" w:sz="4" w:space="0" w:color="BFBFBF" w:themeColor="background1" w:themeShade="BF"/>
            </w:tcBorders>
          </w:tcPr>
          <w:p w14:paraId="37F84600" w14:textId="77777777" w:rsidR="00195101" w:rsidRPr="00493DD8" w:rsidRDefault="00195101" w:rsidP="00195101">
            <w:pPr>
              <w:jc w:val="right"/>
            </w:pPr>
          </w:p>
        </w:tc>
        <w:tc>
          <w:tcPr>
            <w:tcW w:w="1001" w:type="pct"/>
            <w:tcBorders>
              <w:top w:val="nil"/>
              <w:bottom w:val="single" w:sz="4" w:space="0" w:color="BFBFBF" w:themeColor="background1" w:themeShade="BF"/>
            </w:tcBorders>
          </w:tcPr>
          <w:p w14:paraId="4AA2425E" w14:textId="77777777" w:rsidR="00195101" w:rsidRPr="00493DD8" w:rsidRDefault="00195101" w:rsidP="00195101">
            <w:pPr>
              <w:jc w:val="right"/>
            </w:pPr>
          </w:p>
        </w:tc>
        <w:tc>
          <w:tcPr>
            <w:tcW w:w="1033" w:type="pct"/>
            <w:tcBorders>
              <w:top w:val="nil"/>
              <w:bottom w:val="single" w:sz="4" w:space="0" w:color="BFBFBF" w:themeColor="background1" w:themeShade="BF"/>
            </w:tcBorders>
          </w:tcPr>
          <w:p w14:paraId="5CFFEF70" w14:textId="77777777" w:rsidR="00195101" w:rsidRDefault="00195101" w:rsidP="00195101"/>
          <w:p w14:paraId="619173CD" w14:textId="77777777" w:rsidR="00195101" w:rsidRDefault="00195101" w:rsidP="00195101"/>
          <w:p w14:paraId="241470B1" w14:textId="77777777" w:rsidR="00195101" w:rsidRDefault="00195101" w:rsidP="00195101"/>
          <w:p w14:paraId="3F33FB63" w14:textId="77777777" w:rsidR="00195101" w:rsidRDefault="00195101" w:rsidP="00195101"/>
          <w:p w14:paraId="4DD8FE38" w14:textId="77777777" w:rsidR="00195101" w:rsidRPr="00493DD8" w:rsidRDefault="00195101" w:rsidP="00195101"/>
        </w:tc>
      </w:tr>
      <w:tr w:rsidR="00195101" w:rsidRPr="00A36B1E" w14:paraId="5C99A068" w14:textId="77777777" w:rsidTr="004658C8">
        <w:tblPrEx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63" w:type="pct"/>
          </w:tcPr>
          <w:p w14:paraId="1F856462" w14:textId="79711C3B" w:rsidR="00195101" w:rsidRDefault="004B5780" w:rsidP="00195101">
            <w:pPr>
              <w:pStyle w:val="Dates"/>
            </w:pPr>
            <w:r>
              <w:t>2</w:t>
            </w:r>
            <w:r w:rsidR="00A2239C">
              <w:t>6</w:t>
            </w:r>
          </w:p>
          <w:p w14:paraId="1B2CEDCB" w14:textId="77777777" w:rsidR="00195101" w:rsidRPr="002231A8" w:rsidRDefault="00195101" w:rsidP="00195101">
            <w:r w:rsidRPr="002231A8">
              <w:t>Chilli w/beans</w:t>
            </w:r>
          </w:p>
          <w:p w14:paraId="25AB3574" w14:textId="77777777" w:rsidR="00195101" w:rsidRPr="002231A8" w:rsidRDefault="00195101" w:rsidP="00195101">
            <w:r w:rsidRPr="002231A8">
              <w:t>White Rice</w:t>
            </w:r>
          </w:p>
          <w:p w14:paraId="25AD0EF5" w14:textId="711F78AC" w:rsidR="00195101" w:rsidRDefault="00195101" w:rsidP="00195101">
            <w:pPr>
              <w:pStyle w:val="Dates"/>
              <w:jc w:val="left"/>
            </w:pPr>
            <w:r w:rsidRPr="002231A8">
              <w:t>Corn</w:t>
            </w:r>
            <w:r>
              <w:t xml:space="preserve"> </w:t>
            </w:r>
          </w:p>
        </w:tc>
        <w:tc>
          <w:tcPr>
            <w:tcW w:w="967" w:type="pct"/>
          </w:tcPr>
          <w:p w14:paraId="75871789" w14:textId="0FC39B00" w:rsidR="00B63975" w:rsidRDefault="00B63975" w:rsidP="00B63975">
            <w:pPr>
              <w:pStyle w:val="Dates"/>
            </w:pPr>
            <w:r>
              <w:t xml:space="preserve">    </w:t>
            </w:r>
            <w:r>
              <w:t>2</w:t>
            </w:r>
            <w:r>
              <w:t>7</w:t>
            </w:r>
          </w:p>
          <w:p w14:paraId="034F6616" w14:textId="77777777" w:rsidR="00481EB3" w:rsidRDefault="00481EB3" w:rsidP="00B63975">
            <w:r>
              <w:t>Rice w/chicken</w:t>
            </w:r>
          </w:p>
          <w:p w14:paraId="65D61EB5" w14:textId="77777777" w:rsidR="00481EB3" w:rsidRDefault="00481EB3" w:rsidP="00B63975">
            <w:r>
              <w:t>Red kidney beans</w:t>
            </w:r>
          </w:p>
          <w:p w14:paraId="7B23A6C4" w14:textId="559CA87D" w:rsidR="001B7F33" w:rsidRPr="00432BA6" w:rsidRDefault="00481EB3" w:rsidP="00B63975">
            <w:r>
              <w:t>White Rice</w:t>
            </w:r>
            <w:r w:rsidR="00B63975">
              <w:t xml:space="preserve">              </w:t>
            </w:r>
          </w:p>
        </w:tc>
        <w:tc>
          <w:tcPr>
            <w:tcW w:w="936" w:type="pct"/>
          </w:tcPr>
          <w:p w14:paraId="6059C61C" w14:textId="7FB4CB7B" w:rsidR="00195101" w:rsidRDefault="004B5780" w:rsidP="00195101">
            <w:r>
              <w:t xml:space="preserve">             </w:t>
            </w:r>
            <w:r w:rsidR="00176B9E">
              <w:t xml:space="preserve"> </w:t>
            </w:r>
            <w:r>
              <w:t xml:space="preserve">        </w:t>
            </w:r>
            <w:r w:rsidR="00176B9E">
              <w:t xml:space="preserve">            28</w:t>
            </w:r>
            <w:r>
              <w:t xml:space="preserve">                                 </w:t>
            </w:r>
          </w:p>
          <w:p w14:paraId="45BD4D3B" w14:textId="77777777" w:rsidR="00267208" w:rsidRDefault="00267208" w:rsidP="00267208">
            <w:pPr>
              <w:rPr>
                <w:lang w:val="es-PR"/>
              </w:rPr>
            </w:pPr>
            <w:r w:rsidRPr="003C1BDC">
              <w:rPr>
                <w:lang w:val="es-PR"/>
              </w:rPr>
              <w:t>Pastelón de papa (</w:t>
            </w:r>
            <w:proofErr w:type="spellStart"/>
            <w:r w:rsidRPr="003C1BDC">
              <w:rPr>
                <w:lang w:val="es-PR"/>
              </w:rPr>
              <w:t>shepards</w:t>
            </w:r>
            <w:proofErr w:type="spellEnd"/>
            <w:r w:rsidRPr="003C1BDC">
              <w:rPr>
                <w:lang w:val="es-PR"/>
              </w:rPr>
              <w:t xml:space="preserve"> pie</w:t>
            </w:r>
            <w:r>
              <w:rPr>
                <w:lang w:val="es-PR"/>
              </w:rPr>
              <w:t>)</w:t>
            </w:r>
          </w:p>
          <w:p w14:paraId="0A48A88E" w14:textId="77777777" w:rsidR="00267208" w:rsidRPr="003C1BDC" w:rsidRDefault="00267208" w:rsidP="00267208">
            <w:pPr>
              <w:rPr>
                <w:lang w:val="es-PR"/>
              </w:rPr>
            </w:pPr>
            <w:r>
              <w:rPr>
                <w:lang w:val="es-PR"/>
              </w:rPr>
              <w:t>Roll</w:t>
            </w:r>
          </w:p>
          <w:p w14:paraId="21C19E46" w14:textId="2076F414" w:rsidR="001B7F33" w:rsidRDefault="00267208" w:rsidP="00267208">
            <w:r>
              <w:t>Green beans</w:t>
            </w:r>
          </w:p>
        </w:tc>
        <w:tc>
          <w:tcPr>
            <w:tcW w:w="1001" w:type="pct"/>
          </w:tcPr>
          <w:p w14:paraId="58948316" w14:textId="0B347E2B" w:rsidR="00600627" w:rsidRDefault="00600627" w:rsidP="00600627">
            <w:pPr>
              <w:jc w:val="right"/>
            </w:pPr>
            <w:r>
              <w:t>2</w:t>
            </w:r>
            <w:r>
              <w:t>9</w:t>
            </w:r>
          </w:p>
          <w:p w14:paraId="5475D448" w14:textId="77777777" w:rsidR="00600627" w:rsidRDefault="00600627" w:rsidP="00600627">
            <w:pPr>
              <w:pStyle w:val="Dates"/>
              <w:jc w:val="left"/>
            </w:pPr>
            <w:r>
              <w:t>Pollo Alfredo</w:t>
            </w:r>
          </w:p>
          <w:p w14:paraId="475DC092" w14:textId="77777777" w:rsidR="00600627" w:rsidRDefault="00600627" w:rsidP="00600627">
            <w:r>
              <w:t>Dinner Roll</w:t>
            </w:r>
          </w:p>
          <w:p w14:paraId="72B188E3" w14:textId="77777777" w:rsidR="00600627" w:rsidRDefault="00600627" w:rsidP="00600627">
            <w:r>
              <w:t>Broccoli</w:t>
            </w:r>
          </w:p>
          <w:p w14:paraId="1BE19AA8" w14:textId="163B6C4D" w:rsidR="00195101" w:rsidRDefault="00195101" w:rsidP="00195101"/>
        </w:tc>
        <w:tc>
          <w:tcPr>
            <w:tcW w:w="1033" w:type="pct"/>
          </w:tcPr>
          <w:p w14:paraId="77D8DFC8" w14:textId="0D68E9A7" w:rsidR="00600627" w:rsidRDefault="00600627" w:rsidP="00600627">
            <w:pPr>
              <w:jc w:val="right"/>
            </w:pPr>
            <w:r>
              <w:t>30</w:t>
            </w:r>
          </w:p>
          <w:p w14:paraId="3F92649D" w14:textId="77777777" w:rsidR="00706F65" w:rsidRDefault="00706F65" w:rsidP="00706F65">
            <w:r>
              <w:t>Salmon</w:t>
            </w:r>
          </w:p>
          <w:p w14:paraId="6E2AC0B6" w14:textId="77777777" w:rsidR="00706F65" w:rsidRDefault="00706F65" w:rsidP="00706F65">
            <w:r>
              <w:t>Mashed Potatoes</w:t>
            </w:r>
          </w:p>
          <w:p w14:paraId="75B5DAD9" w14:textId="792FF29C" w:rsidR="00195101" w:rsidRPr="00A36B1E" w:rsidRDefault="00706F65" w:rsidP="00706F65">
            <w:r>
              <w:t>Green Beans</w:t>
            </w:r>
          </w:p>
        </w:tc>
      </w:tr>
    </w:tbl>
    <w:p w14:paraId="7552CB1A" w14:textId="0A45F10E" w:rsidR="00EB29B2" w:rsidRPr="00AA54BD" w:rsidRDefault="00CA2424" w:rsidP="007554D6">
      <w:pPr>
        <w:rPr>
          <w:b/>
          <w:bCs/>
          <w:sz w:val="22"/>
          <w:szCs w:val="22"/>
          <w:lang w:val="es-ES"/>
        </w:rPr>
      </w:pPr>
      <w:r>
        <w:rPr>
          <w:b/>
          <w:bCs/>
          <w:sz w:val="22"/>
          <w:szCs w:val="22"/>
        </w:rPr>
        <w:t>*</w:t>
      </w:r>
      <w:r w:rsidRPr="00CA2424">
        <w:rPr>
          <w:b/>
          <w:bCs/>
          <w:sz w:val="22"/>
          <w:szCs w:val="22"/>
        </w:rPr>
        <w:t xml:space="preserve">Menu Subject to change without notice. </w:t>
      </w:r>
      <w:proofErr w:type="spellStart"/>
      <w:r w:rsidRPr="00CA2424">
        <w:rPr>
          <w:b/>
          <w:bCs/>
          <w:sz w:val="22"/>
          <w:szCs w:val="22"/>
          <w:lang w:val="es-ES"/>
        </w:rPr>
        <w:t>Menu</w:t>
      </w:r>
      <w:proofErr w:type="spellEnd"/>
      <w:r w:rsidRPr="00CA2424">
        <w:rPr>
          <w:b/>
          <w:bCs/>
          <w:sz w:val="22"/>
          <w:szCs w:val="22"/>
          <w:lang w:val="es-ES"/>
        </w:rPr>
        <w:t xml:space="preserve"> sujeto a cambios sin previo aviso</w:t>
      </w:r>
      <w:r>
        <w:rPr>
          <w:b/>
          <w:bCs/>
          <w:sz w:val="22"/>
          <w:szCs w:val="22"/>
          <w:lang w:val="es-ES"/>
        </w:rPr>
        <w:t>.</w:t>
      </w:r>
    </w:p>
    <w:sectPr w:rsidR="00EB29B2" w:rsidRPr="00AA54BD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CFB8F" w14:textId="77777777" w:rsidR="00E915DF" w:rsidRDefault="00E915DF">
      <w:pPr>
        <w:spacing w:before="0" w:after="0"/>
      </w:pPr>
      <w:r>
        <w:separator/>
      </w:r>
    </w:p>
  </w:endnote>
  <w:endnote w:type="continuationSeparator" w:id="0">
    <w:p w14:paraId="39F9C6B4" w14:textId="77777777" w:rsidR="00E915DF" w:rsidRDefault="00E915D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D3B3" w14:textId="77777777" w:rsidR="00E915DF" w:rsidRDefault="00E915DF">
      <w:pPr>
        <w:spacing w:before="0" w:after="0"/>
      </w:pPr>
      <w:r>
        <w:separator/>
      </w:r>
    </w:p>
  </w:footnote>
  <w:footnote w:type="continuationSeparator" w:id="0">
    <w:p w14:paraId="634EB6A6" w14:textId="77777777" w:rsidR="00E915DF" w:rsidRDefault="00E915D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1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0/31/2024"/>
    <w:docVar w:name="MonthStart" w:val="10/1/2024"/>
  </w:docVars>
  <w:rsids>
    <w:rsidRoot w:val="004E2267"/>
    <w:rsid w:val="00017463"/>
    <w:rsid w:val="00022C49"/>
    <w:rsid w:val="0002679C"/>
    <w:rsid w:val="0002740F"/>
    <w:rsid w:val="000451BB"/>
    <w:rsid w:val="00062C76"/>
    <w:rsid w:val="000D6323"/>
    <w:rsid w:val="00101917"/>
    <w:rsid w:val="001051F9"/>
    <w:rsid w:val="00105269"/>
    <w:rsid w:val="001119CB"/>
    <w:rsid w:val="00114E41"/>
    <w:rsid w:val="00125152"/>
    <w:rsid w:val="00147D4A"/>
    <w:rsid w:val="00176B9E"/>
    <w:rsid w:val="0018442C"/>
    <w:rsid w:val="00187BC4"/>
    <w:rsid w:val="00195101"/>
    <w:rsid w:val="001A43B4"/>
    <w:rsid w:val="001B0ADF"/>
    <w:rsid w:val="001B13D4"/>
    <w:rsid w:val="001B263F"/>
    <w:rsid w:val="001B4BD4"/>
    <w:rsid w:val="001B7F33"/>
    <w:rsid w:val="001C3640"/>
    <w:rsid w:val="001D3214"/>
    <w:rsid w:val="00211E7A"/>
    <w:rsid w:val="00221396"/>
    <w:rsid w:val="002231A8"/>
    <w:rsid w:val="00237DB3"/>
    <w:rsid w:val="0024454A"/>
    <w:rsid w:val="00267208"/>
    <w:rsid w:val="00271523"/>
    <w:rsid w:val="00273CE6"/>
    <w:rsid w:val="00292273"/>
    <w:rsid w:val="002B12FB"/>
    <w:rsid w:val="002B2668"/>
    <w:rsid w:val="002C09D8"/>
    <w:rsid w:val="002E5719"/>
    <w:rsid w:val="002E6369"/>
    <w:rsid w:val="00310730"/>
    <w:rsid w:val="0031700D"/>
    <w:rsid w:val="00322749"/>
    <w:rsid w:val="00325CE9"/>
    <w:rsid w:val="00337422"/>
    <w:rsid w:val="00345DC9"/>
    <w:rsid w:val="00346B22"/>
    <w:rsid w:val="00360EA2"/>
    <w:rsid w:val="003738E5"/>
    <w:rsid w:val="0038084A"/>
    <w:rsid w:val="00381257"/>
    <w:rsid w:val="00391BA6"/>
    <w:rsid w:val="003B05C3"/>
    <w:rsid w:val="003B47DD"/>
    <w:rsid w:val="003C1BDC"/>
    <w:rsid w:val="003D3FED"/>
    <w:rsid w:val="003D66AF"/>
    <w:rsid w:val="003F6700"/>
    <w:rsid w:val="003F7D33"/>
    <w:rsid w:val="004128EA"/>
    <w:rsid w:val="00432BA6"/>
    <w:rsid w:val="00443383"/>
    <w:rsid w:val="0046262E"/>
    <w:rsid w:val="004658C8"/>
    <w:rsid w:val="00481EB3"/>
    <w:rsid w:val="00493DD8"/>
    <w:rsid w:val="00494997"/>
    <w:rsid w:val="00495541"/>
    <w:rsid w:val="004B469F"/>
    <w:rsid w:val="004B5780"/>
    <w:rsid w:val="004D589B"/>
    <w:rsid w:val="004E0DB3"/>
    <w:rsid w:val="004E1311"/>
    <w:rsid w:val="004E2267"/>
    <w:rsid w:val="004E2D45"/>
    <w:rsid w:val="005076CA"/>
    <w:rsid w:val="00507910"/>
    <w:rsid w:val="00510669"/>
    <w:rsid w:val="00511F2D"/>
    <w:rsid w:val="00555B87"/>
    <w:rsid w:val="00571EC1"/>
    <w:rsid w:val="0057310A"/>
    <w:rsid w:val="00576E9E"/>
    <w:rsid w:val="00583A9E"/>
    <w:rsid w:val="005A59AE"/>
    <w:rsid w:val="005A6BE5"/>
    <w:rsid w:val="005B0009"/>
    <w:rsid w:val="005F103F"/>
    <w:rsid w:val="00600627"/>
    <w:rsid w:val="00604547"/>
    <w:rsid w:val="00622B91"/>
    <w:rsid w:val="0065047D"/>
    <w:rsid w:val="00654CEF"/>
    <w:rsid w:val="00661126"/>
    <w:rsid w:val="0067586F"/>
    <w:rsid w:val="0068377B"/>
    <w:rsid w:val="006D32D8"/>
    <w:rsid w:val="006D74DA"/>
    <w:rsid w:val="006F5A42"/>
    <w:rsid w:val="00706F65"/>
    <w:rsid w:val="0071554F"/>
    <w:rsid w:val="0072258E"/>
    <w:rsid w:val="00722ABC"/>
    <w:rsid w:val="007401EB"/>
    <w:rsid w:val="007529C3"/>
    <w:rsid w:val="007554D6"/>
    <w:rsid w:val="0076289E"/>
    <w:rsid w:val="0077305E"/>
    <w:rsid w:val="0078265C"/>
    <w:rsid w:val="007A0CCE"/>
    <w:rsid w:val="007B1DD4"/>
    <w:rsid w:val="007B698F"/>
    <w:rsid w:val="007D0436"/>
    <w:rsid w:val="007D3F43"/>
    <w:rsid w:val="007E3E59"/>
    <w:rsid w:val="007F2293"/>
    <w:rsid w:val="00800AAE"/>
    <w:rsid w:val="00824FDF"/>
    <w:rsid w:val="00827EB2"/>
    <w:rsid w:val="008313FB"/>
    <w:rsid w:val="00836AE3"/>
    <w:rsid w:val="008471EA"/>
    <w:rsid w:val="00856121"/>
    <w:rsid w:val="008679F0"/>
    <w:rsid w:val="008940A2"/>
    <w:rsid w:val="00901399"/>
    <w:rsid w:val="0092587C"/>
    <w:rsid w:val="009423B9"/>
    <w:rsid w:val="00955207"/>
    <w:rsid w:val="009553C3"/>
    <w:rsid w:val="009D0707"/>
    <w:rsid w:val="009D7492"/>
    <w:rsid w:val="00A01E3E"/>
    <w:rsid w:val="00A2239C"/>
    <w:rsid w:val="00A36B1E"/>
    <w:rsid w:val="00A517E9"/>
    <w:rsid w:val="00AA54BD"/>
    <w:rsid w:val="00AB151B"/>
    <w:rsid w:val="00AB17D6"/>
    <w:rsid w:val="00AB4E30"/>
    <w:rsid w:val="00AB5923"/>
    <w:rsid w:val="00AD76BD"/>
    <w:rsid w:val="00AF4371"/>
    <w:rsid w:val="00B14B60"/>
    <w:rsid w:val="00B2079D"/>
    <w:rsid w:val="00B41866"/>
    <w:rsid w:val="00B427D3"/>
    <w:rsid w:val="00B453D6"/>
    <w:rsid w:val="00B63975"/>
    <w:rsid w:val="00B64D34"/>
    <w:rsid w:val="00B6592C"/>
    <w:rsid w:val="00B947CE"/>
    <w:rsid w:val="00BA631F"/>
    <w:rsid w:val="00BA7A78"/>
    <w:rsid w:val="00BA7C21"/>
    <w:rsid w:val="00BB29C6"/>
    <w:rsid w:val="00BB5D1E"/>
    <w:rsid w:val="00BC05DF"/>
    <w:rsid w:val="00C0010D"/>
    <w:rsid w:val="00C14A91"/>
    <w:rsid w:val="00C2346F"/>
    <w:rsid w:val="00C327B8"/>
    <w:rsid w:val="00C4110F"/>
    <w:rsid w:val="00C41995"/>
    <w:rsid w:val="00C45433"/>
    <w:rsid w:val="00C606AA"/>
    <w:rsid w:val="00C934B7"/>
    <w:rsid w:val="00CA0708"/>
    <w:rsid w:val="00CA2424"/>
    <w:rsid w:val="00CB46EA"/>
    <w:rsid w:val="00CC1178"/>
    <w:rsid w:val="00CD6008"/>
    <w:rsid w:val="00D01B4F"/>
    <w:rsid w:val="00D15FD4"/>
    <w:rsid w:val="00D43F22"/>
    <w:rsid w:val="00D56EA6"/>
    <w:rsid w:val="00DA7836"/>
    <w:rsid w:val="00DB340A"/>
    <w:rsid w:val="00DB72EF"/>
    <w:rsid w:val="00DC629A"/>
    <w:rsid w:val="00DE209F"/>
    <w:rsid w:val="00DF2183"/>
    <w:rsid w:val="00E03196"/>
    <w:rsid w:val="00E27359"/>
    <w:rsid w:val="00E31651"/>
    <w:rsid w:val="00E31EF3"/>
    <w:rsid w:val="00E41945"/>
    <w:rsid w:val="00E5550D"/>
    <w:rsid w:val="00E558F8"/>
    <w:rsid w:val="00E7463F"/>
    <w:rsid w:val="00E915DF"/>
    <w:rsid w:val="00EA463D"/>
    <w:rsid w:val="00EB29B2"/>
    <w:rsid w:val="00EB6269"/>
    <w:rsid w:val="00EC428B"/>
    <w:rsid w:val="00EF3236"/>
    <w:rsid w:val="00EF32C5"/>
    <w:rsid w:val="00EF5FBD"/>
    <w:rsid w:val="00F52083"/>
    <w:rsid w:val="00F602C6"/>
    <w:rsid w:val="00F837EF"/>
    <w:rsid w:val="00FB0344"/>
    <w:rsid w:val="00FB0EF6"/>
    <w:rsid w:val="00FC0D62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CD59D"/>
  <w15:docId w15:val="{13B53F20-5923-45C0-B4F1-E5F0AABD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C21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1F9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1F9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toq\AppData\Roaming\Microsoft\Templates\Horizontal%20calendar%20(Mo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3482E87C794AB88C84F558C97AD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0524E-9624-43B4-817E-F26C269492D7}"/>
      </w:docPartPr>
      <w:docPartBody>
        <w:p w:rsidR="008A4EA8" w:rsidRDefault="00F760A0" w:rsidP="00F760A0">
          <w:pPr>
            <w:pStyle w:val="BA3482E87C794AB88C84F558C97AD844"/>
          </w:pPr>
          <w:r>
            <w:t>Tuesday</w:t>
          </w:r>
        </w:p>
      </w:docPartBody>
    </w:docPart>
    <w:docPart>
      <w:docPartPr>
        <w:name w:val="DC6C312743B348CFA4A47FF3C342A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1DA58-A4FD-49DA-B683-F006EEA6D3BC}"/>
      </w:docPartPr>
      <w:docPartBody>
        <w:p w:rsidR="008A4EA8" w:rsidRDefault="00F760A0" w:rsidP="00F760A0">
          <w:pPr>
            <w:pStyle w:val="DC6C312743B348CFA4A47FF3C342A005"/>
          </w:pPr>
          <w:r>
            <w:t>Wednesday</w:t>
          </w:r>
        </w:p>
      </w:docPartBody>
    </w:docPart>
    <w:docPart>
      <w:docPartPr>
        <w:name w:val="DD86BBC261234E00A53F4C373726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6D96B-579F-4975-9646-5939EABBD141}"/>
      </w:docPartPr>
      <w:docPartBody>
        <w:p w:rsidR="008A4EA8" w:rsidRDefault="00F760A0" w:rsidP="00F760A0">
          <w:pPr>
            <w:pStyle w:val="DD86BBC261234E00A53F4C3737266867"/>
          </w:pPr>
          <w:r>
            <w:t>Thursday</w:t>
          </w:r>
        </w:p>
      </w:docPartBody>
    </w:docPart>
    <w:docPart>
      <w:docPartPr>
        <w:name w:val="4EA3231268524B348572D3AB71856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E26A7-2AD3-4D64-B24D-F757DF461F63}"/>
      </w:docPartPr>
      <w:docPartBody>
        <w:p w:rsidR="008A4EA8" w:rsidRDefault="00F760A0" w:rsidP="00F760A0">
          <w:pPr>
            <w:pStyle w:val="4EA3231268524B348572D3AB71856A0B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A0"/>
    <w:rsid w:val="0003371D"/>
    <w:rsid w:val="00037210"/>
    <w:rsid w:val="00077CA8"/>
    <w:rsid w:val="000C1FCF"/>
    <w:rsid w:val="000F5C2F"/>
    <w:rsid w:val="00101917"/>
    <w:rsid w:val="001557FD"/>
    <w:rsid w:val="0018442C"/>
    <w:rsid w:val="001B263F"/>
    <w:rsid w:val="00211E7A"/>
    <w:rsid w:val="00213DCF"/>
    <w:rsid w:val="002178D7"/>
    <w:rsid w:val="00237DDC"/>
    <w:rsid w:val="002E1C93"/>
    <w:rsid w:val="002E5719"/>
    <w:rsid w:val="00310730"/>
    <w:rsid w:val="00381257"/>
    <w:rsid w:val="0046244A"/>
    <w:rsid w:val="00477217"/>
    <w:rsid w:val="004849F8"/>
    <w:rsid w:val="00494997"/>
    <w:rsid w:val="004B469F"/>
    <w:rsid w:val="004F4F07"/>
    <w:rsid w:val="00522092"/>
    <w:rsid w:val="00532442"/>
    <w:rsid w:val="00555B87"/>
    <w:rsid w:val="00562323"/>
    <w:rsid w:val="00583A9E"/>
    <w:rsid w:val="005A59AE"/>
    <w:rsid w:val="005A6BE5"/>
    <w:rsid w:val="005F0B38"/>
    <w:rsid w:val="00610CF3"/>
    <w:rsid w:val="006932C7"/>
    <w:rsid w:val="006B3E6A"/>
    <w:rsid w:val="00715588"/>
    <w:rsid w:val="007170AA"/>
    <w:rsid w:val="00776669"/>
    <w:rsid w:val="008679F0"/>
    <w:rsid w:val="008A4EA8"/>
    <w:rsid w:val="009D65B2"/>
    <w:rsid w:val="00A260D8"/>
    <w:rsid w:val="00B0610C"/>
    <w:rsid w:val="00BA7A78"/>
    <w:rsid w:val="00BB29C6"/>
    <w:rsid w:val="00CF7384"/>
    <w:rsid w:val="00D94844"/>
    <w:rsid w:val="00DA7836"/>
    <w:rsid w:val="00DB63CB"/>
    <w:rsid w:val="00F219A6"/>
    <w:rsid w:val="00F52083"/>
    <w:rsid w:val="00F760A0"/>
    <w:rsid w:val="00FB0EF6"/>
    <w:rsid w:val="00FC14CA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3482E87C794AB88C84F558C97AD844">
    <w:name w:val="BA3482E87C794AB88C84F558C97AD844"/>
    <w:rsid w:val="00F760A0"/>
  </w:style>
  <w:style w:type="paragraph" w:customStyle="1" w:styleId="DC6C312743B348CFA4A47FF3C342A005">
    <w:name w:val="DC6C312743B348CFA4A47FF3C342A005"/>
    <w:rsid w:val="00F760A0"/>
  </w:style>
  <w:style w:type="paragraph" w:customStyle="1" w:styleId="DD86BBC261234E00A53F4C3737266867">
    <w:name w:val="DD86BBC261234E00A53F4C3737266867"/>
    <w:rsid w:val="00F760A0"/>
  </w:style>
  <w:style w:type="paragraph" w:customStyle="1" w:styleId="4EA3231268524B348572D3AB71856A0B">
    <w:name w:val="4EA3231268524B348572D3AB71856A0B"/>
    <w:rsid w:val="00F76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B88EF13-4BF2-4266-B0A2-1C90F2128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6C8F78-044E-4105-A1B0-BDA0B83BA2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F40154-DB26-4C1D-A0DC-924DEA18F0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779721-4921-485C-8DE5-6D4AF0178C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14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Lambert</dc:creator>
  <cp:keywords/>
  <dc:description/>
  <cp:lastModifiedBy>Dan Lambert</cp:lastModifiedBy>
  <cp:revision>15</cp:revision>
  <dcterms:created xsi:type="dcterms:W3CDTF">2026-10-01T17:02:00Z</dcterms:created>
  <dcterms:modified xsi:type="dcterms:W3CDTF">2026-10-01T17:19:00Z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