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4"/>
        <w:tblW w:w="5000" w:type="pct"/>
        <w:tblBorders>
          <w:top w:val="single" w:sz="8" w:space="0" w:color="BFBFBF" w:themeColor="background1" w:themeShade="BF"/>
          <w:bottom w:val="single" w:sz="8" w:space="0" w:color="BFBFBF" w:themeColor="background1" w:themeShade="BF"/>
        </w:tblBorders>
        <w:tblCellMar>
          <w:left w:w="115" w:type="dxa"/>
          <w:right w:w="115" w:type="dxa"/>
        </w:tblCellMar>
        <w:tblLook w:val="0620" w:firstRow="1" w:lastRow="0" w:firstColumn="0" w:lastColumn="0" w:noHBand="1" w:noVBand="1"/>
        <w:tblCaption w:val="Layout table"/>
      </w:tblPr>
      <w:tblGrid>
        <w:gridCol w:w="11900"/>
        <w:gridCol w:w="2500"/>
      </w:tblGrid>
      <w:tr w:rsidR="00EB29B2" w14:paraId="68420003" w14:textId="77777777" w:rsidTr="007F22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132" w:type="pct"/>
            <w:tcBorders>
              <w:bottom w:val="single" w:sz="8" w:space="0" w:color="BFBFBF" w:themeColor="background1" w:themeShade="BF"/>
            </w:tcBorders>
          </w:tcPr>
          <w:p w14:paraId="259FBFB6" w14:textId="17511002" w:rsidR="00EB29B2" w:rsidRDefault="004E2267">
            <w:pPr>
              <w:pStyle w:val="Month"/>
              <w:spacing w:after="40"/>
            </w:pPr>
            <w:r>
              <w:t xml:space="preserve">Latino Meals </w:t>
            </w:r>
            <w:r w:rsidR="008471EA">
              <w:t>August</w:t>
            </w:r>
          </w:p>
        </w:tc>
        <w:tc>
          <w:tcPr>
            <w:tcW w:w="868" w:type="pct"/>
            <w:tcBorders>
              <w:bottom w:val="single" w:sz="8" w:space="0" w:color="BFBFBF" w:themeColor="background1" w:themeShade="BF"/>
            </w:tcBorders>
            <w:tcMar>
              <w:right w:w="0" w:type="dxa"/>
            </w:tcMar>
          </w:tcPr>
          <w:p w14:paraId="7C8A7F49" w14:textId="24DAD5AB" w:rsidR="00EB29B2" w:rsidRDefault="004D589B">
            <w:pPr>
              <w:pStyle w:val="Year"/>
              <w:spacing w:after="40"/>
            </w:pPr>
            <w:r>
              <w:fldChar w:fldCharType="begin"/>
            </w:r>
            <w:r>
              <w:instrText xml:space="preserve"> DOCVARIABLE  MonthStart \@  yyyy   \* MERGEFORMAT </w:instrText>
            </w:r>
            <w:r>
              <w:fldChar w:fldCharType="separate"/>
            </w:r>
            <w:r w:rsidR="003F7D33" w:rsidRPr="003F7D33">
              <w:t>202</w:t>
            </w:r>
            <w:r>
              <w:fldChar w:fldCharType="end"/>
            </w:r>
            <w:r w:rsidR="009D7492">
              <w:t>6</w:t>
            </w:r>
          </w:p>
        </w:tc>
      </w:tr>
      <w:tr w:rsidR="00EB29B2" w14:paraId="08F4C0E4" w14:textId="77777777" w:rsidTr="007F2293">
        <w:tc>
          <w:tcPr>
            <w:tcW w:w="4132" w:type="pct"/>
            <w:tcBorders>
              <w:top w:val="single" w:sz="8" w:space="0" w:color="BFBFBF" w:themeColor="background1" w:themeShade="BF"/>
              <w:bottom w:val="nil"/>
            </w:tcBorders>
          </w:tcPr>
          <w:p w14:paraId="470773E4" w14:textId="77777777" w:rsidR="00EB29B2" w:rsidRDefault="00EB29B2">
            <w:pPr>
              <w:pStyle w:val="NoSpacing"/>
            </w:pPr>
          </w:p>
        </w:tc>
        <w:tc>
          <w:tcPr>
            <w:tcW w:w="868" w:type="pct"/>
            <w:tcBorders>
              <w:top w:val="single" w:sz="8" w:space="0" w:color="BFBFBF" w:themeColor="background1" w:themeShade="BF"/>
              <w:bottom w:val="nil"/>
            </w:tcBorders>
          </w:tcPr>
          <w:p w14:paraId="03F5D4E3" w14:textId="77777777" w:rsidR="00EB29B2" w:rsidRDefault="00EB29B2">
            <w:pPr>
              <w:pStyle w:val="NoSpacing"/>
            </w:pPr>
          </w:p>
        </w:tc>
      </w:tr>
    </w:tbl>
    <w:tbl>
      <w:tblPr>
        <w:tblStyle w:val="TableCalendar"/>
        <w:tblW w:w="4845" w:type="pct"/>
        <w:tblInd w:w="175" w:type="dxa"/>
        <w:tblBorders>
          <w:insideH w:val="single" w:sz="4" w:space="0" w:color="BFBFBF" w:themeColor="background1" w:themeShade="BF"/>
        </w:tblBorders>
        <w:tblLook w:val="0420" w:firstRow="1" w:lastRow="0" w:firstColumn="0" w:lastColumn="0" w:noHBand="0" w:noVBand="1"/>
        <w:tblCaption w:val="Layout table"/>
      </w:tblPr>
      <w:tblGrid>
        <w:gridCol w:w="2964"/>
        <w:gridCol w:w="2697"/>
        <w:gridCol w:w="2610"/>
        <w:gridCol w:w="2792"/>
        <w:gridCol w:w="2881"/>
      </w:tblGrid>
      <w:tr w:rsidR="004E2267" w14:paraId="5C476D84" w14:textId="77777777" w:rsidTr="00EF5F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3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309895B0" w14:textId="4EA79B83" w:rsidR="004E2267" w:rsidRDefault="00E31EF3">
            <w:pPr>
              <w:pStyle w:val="Days"/>
            </w:pPr>
            <w:r>
              <w:t>Monday</w:t>
            </w:r>
          </w:p>
        </w:tc>
        <w:tc>
          <w:tcPr>
            <w:tcW w:w="967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68B356E1" w14:textId="77777777" w:rsidR="004E2267" w:rsidRDefault="00000000">
            <w:pPr>
              <w:pStyle w:val="Days"/>
            </w:pPr>
            <w:sdt>
              <w:sdtPr>
                <w:id w:val="1049036045"/>
                <w:placeholder>
                  <w:docPart w:val="BA3482E87C794AB88C84F558C97AD844"/>
                </w:placeholder>
                <w:temporary/>
                <w:showingPlcHdr/>
                <w15:appearance w15:val="hidden"/>
              </w:sdtPr>
              <w:sdtContent>
                <w:r w:rsidR="004E2267">
                  <w:t>Tuesday</w:t>
                </w:r>
              </w:sdtContent>
            </w:sdt>
          </w:p>
        </w:tc>
        <w:tc>
          <w:tcPr>
            <w:tcW w:w="936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4318DCB1" w14:textId="77777777" w:rsidR="004E2267" w:rsidRDefault="00000000">
            <w:pPr>
              <w:pStyle w:val="Days"/>
            </w:pPr>
            <w:sdt>
              <w:sdtPr>
                <w:id w:val="513506771"/>
                <w:placeholder>
                  <w:docPart w:val="DC6C312743B348CFA4A47FF3C342A005"/>
                </w:placeholder>
                <w:temporary/>
                <w:showingPlcHdr/>
                <w15:appearance w15:val="hidden"/>
              </w:sdtPr>
              <w:sdtContent>
                <w:r w:rsidR="004E2267">
                  <w:t>Wednesday</w:t>
                </w:r>
              </w:sdtContent>
            </w:sdt>
          </w:p>
        </w:tc>
        <w:tc>
          <w:tcPr>
            <w:tcW w:w="1001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2BD73BCF" w14:textId="77777777" w:rsidR="004E2267" w:rsidRDefault="00000000">
            <w:pPr>
              <w:pStyle w:val="Days"/>
            </w:pPr>
            <w:sdt>
              <w:sdtPr>
                <w:id w:val="1506241252"/>
                <w:placeholder>
                  <w:docPart w:val="DD86BBC261234E00A53F4C3737266867"/>
                </w:placeholder>
                <w:temporary/>
                <w:showingPlcHdr/>
                <w15:appearance w15:val="hidden"/>
              </w:sdtPr>
              <w:sdtContent>
                <w:r w:rsidR="004E2267">
                  <w:t>Thursday</w:t>
                </w:r>
              </w:sdtContent>
            </w:sdt>
          </w:p>
        </w:tc>
        <w:tc>
          <w:tcPr>
            <w:tcW w:w="1033" w:type="pct"/>
            <w:tcBorders>
              <w:bottom w:val="single" w:sz="4" w:space="0" w:color="BFBFBF" w:themeColor="background1" w:themeShade="BF"/>
            </w:tcBorders>
            <w:shd w:val="clear" w:color="auto" w:fill="326BA6" w:themeFill="text2" w:themeFillShade="BF"/>
          </w:tcPr>
          <w:p w14:paraId="7B1E2EF1" w14:textId="77777777" w:rsidR="004E2267" w:rsidRDefault="00000000">
            <w:pPr>
              <w:pStyle w:val="Days"/>
            </w:pPr>
            <w:sdt>
              <w:sdtPr>
                <w:id w:val="366961532"/>
                <w:placeholder>
                  <w:docPart w:val="4EA3231268524B348572D3AB71856A0B"/>
                </w:placeholder>
                <w:temporary/>
                <w:showingPlcHdr/>
                <w15:appearance w15:val="hidden"/>
              </w:sdtPr>
              <w:sdtContent>
                <w:r w:rsidR="004E2267">
                  <w:t>Friday</w:t>
                </w:r>
              </w:sdtContent>
            </w:sdt>
          </w:p>
        </w:tc>
      </w:tr>
      <w:tr w:rsidR="003C1BDC" w:rsidRPr="00654CEF" w14:paraId="4375021B" w14:textId="77777777" w:rsidTr="00EF5FBD">
        <w:trPr>
          <w:trHeight w:val="1439"/>
        </w:trPr>
        <w:tc>
          <w:tcPr>
            <w:tcW w:w="1063" w:type="pct"/>
            <w:tcBorders>
              <w:bottom w:val="nil"/>
            </w:tcBorders>
            <w:shd w:val="clear" w:color="auto" w:fill="F7F7F7" w:themeFill="background2"/>
          </w:tcPr>
          <w:p w14:paraId="7BB6E703" w14:textId="72F38051" w:rsidR="00EF5FBD" w:rsidRDefault="00EF5FBD" w:rsidP="00EF5FBD">
            <w:pPr>
              <w:pStyle w:val="Dates"/>
            </w:pPr>
            <w:r>
              <w:t>3</w:t>
            </w:r>
          </w:p>
          <w:p w14:paraId="32C961BD" w14:textId="77777777" w:rsidR="00EF5FBD" w:rsidRDefault="00EF5FBD" w:rsidP="00EF5FBD">
            <w:r>
              <w:t>Picadillo (Chopped beef)</w:t>
            </w:r>
          </w:p>
          <w:p w14:paraId="72B76F0B" w14:textId="77777777" w:rsidR="00EF5FBD" w:rsidRDefault="00EF5FBD" w:rsidP="00EF5FBD">
            <w:r>
              <w:t>White Rice</w:t>
            </w:r>
          </w:p>
          <w:p w14:paraId="5F27C70C" w14:textId="365B1D74" w:rsidR="003C1BDC" w:rsidRDefault="00EF5FBD" w:rsidP="00EF5FBD">
            <w:r>
              <w:t>Green bean</w:t>
            </w:r>
            <w:r>
              <w:t>s</w:t>
            </w:r>
          </w:p>
        </w:tc>
        <w:tc>
          <w:tcPr>
            <w:tcW w:w="967" w:type="pct"/>
            <w:tcBorders>
              <w:bottom w:val="nil"/>
            </w:tcBorders>
            <w:shd w:val="clear" w:color="auto" w:fill="F7F7F7" w:themeFill="background2"/>
          </w:tcPr>
          <w:p w14:paraId="6E486DB3" w14:textId="7CF2BE4A" w:rsidR="00EF5FBD" w:rsidRDefault="00EF5FBD" w:rsidP="00EF5FBD">
            <w:pPr>
              <w:pStyle w:val="Dates"/>
            </w:pPr>
            <w:r>
              <w:t>4</w:t>
            </w:r>
          </w:p>
          <w:p w14:paraId="163B3A60" w14:textId="77777777" w:rsidR="00EF5FBD" w:rsidRDefault="00EF5FBD" w:rsidP="00EF5FBD"/>
          <w:p w14:paraId="77710D39" w14:textId="09156E75" w:rsidR="00EF5FBD" w:rsidRDefault="00EF5FBD" w:rsidP="00EF5FBD">
            <w:r>
              <w:t>Chicken Stew</w:t>
            </w:r>
          </w:p>
          <w:p w14:paraId="47152E08" w14:textId="77777777" w:rsidR="00EF5FBD" w:rsidRDefault="00EF5FBD" w:rsidP="00EF5FBD">
            <w:r>
              <w:t>White Rice</w:t>
            </w:r>
          </w:p>
          <w:p w14:paraId="1293B928" w14:textId="77777777" w:rsidR="00EF5FBD" w:rsidRDefault="00EF5FBD" w:rsidP="00EF5FBD">
            <w:r>
              <w:t>Green beans</w:t>
            </w:r>
          </w:p>
          <w:p w14:paraId="140BEF54" w14:textId="31395F12" w:rsidR="003C1BDC" w:rsidRPr="003C1BDC" w:rsidRDefault="003C1BDC" w:rsidP="003C1BDC"/>
        </w:tc>
        <w:tc>
          <w:tcPr>
            <w:tcW w:w="936" w:type="pct"/>
            <w:tcBorders>
              <w:bottom w:val="nil"/>
            </w:tcBorders>
            <w:shd w:val="clear" w:color="auto" w:fill="F7F7F7" w:themeFill="background2"/>
          </w:tcPr>
          <w:p w14:paraId="31244B1F" w14:textId="1812126F" w:rsidR="003C1BDC" w:rsidRDefault="00EF5FBD" w:rsidP="003C1BDC">
            <w:pPr>
              <w:pStyle w:val="Dates"/>
            </w:pPr>
            <w:r>
              <w:t>5</w:t>
            </w:r>
          </w:p>
          <w:p w14:paraId="5862A273" w14:textId="5589746D" w:rsidR="003C1BDC" w:rsidRDefault="00EF5FBD" w:rsidP="003C1BDC">
            <w:r>
              <w:t>Haddock</w:t>
            </w:r>
          </w:p>
          <w:p w14:paraId="5AFF0CD6" w14:textId="05CA3D99" w:rsidR="003C1BDC" w:rsidRDefault="00195101" w:rsidP="003C1BDC">
            <w:r>
              <w:t>White rice</w:t>
            </w:r>
          </w:p>
          <w:p w14:paraId="28E9266F" w14:textId="18897645" w:rsidR="003C1BDC" w:rsidRDefault="00195101" w:rsidP="003C1BDC">
            <w:r>
              <w:rPr>
                <w:color w:val="auto"/>
              </w:rPr>
              <w:t>Green Beens</w:t>
            </w:r>
          </w:p>
        </w:tc>
        <w:tc>
          <w:tcPr>
            <w:tcW w:w="1001" w:type="pct"/>
            <w:tcBorders>
              <w:bottom w:val="nil"/>
            </w:tcBorders>
            <w:shd w:val="clear" w:color="auto" w:fill="F7F7F7" w:themeFill="background2"/>
          </w:tcPr>
          <w:p w14:paraId="5B0DA749" w14:textId="7F4F7A93" w:rsidR="003C1BDC" w:rsidRDefault="00EF5FBD" w:rsidP="003C1BDC">
            <w:pPr>
              <w:pStyle w:val="Dates"/>
            </w:pPr>
            <w:r>
              <w:t>6</w:t>
            </w:r>
          </w:p>
          <w:p w14:paraId="35D788C4" w14:textId="1993AFF5" w:rsidR="003C1BDC" w:rsidRDefault="00195101" w:rsidP="003C1BDC">
            <w:r>
              <w:t>BBQ Chicken</w:t>
            </w:r>
          </w:p>
          <w:p w14:paraId="28A69A9A" w14:textId="19C913FC" w:rsidR="003C1BDC" w:rsidRDefault="00195101" w:rsidP="003C1BDC">
            <w:r>
              <w:t>Mashed Potatoes</w:t>
            </w:r>
          </w:p>
          <w:p w14:paraId="13743DA7" w14:textId="4D49797C" w:rsidR="003C1BDC" w:rsidRDefault="003C1BDC" w:rsidP="003C1BDC">
            <w:r>
              <w:t>Mixed Veg</w:t>
            </w:r>
          </w:p>
        </w:tc>
        <w:tc>
          <w:tcPr>
            <w:tcW w:w="1033" w:type="pct"/>
            <w:tcBorders>
              <w:bottom w:val="nil"/>
            </w:tcBorders>
            <w:shd w:val="clear" w:color="auto" w:fill="F7F7F7" w:themeFill="background2"/>
          </w:tcPr>
          <w:p w14:paraId="181B8AEB" w14:textId="524C41E3" w:rsidR="003C1BDC" w:rsidRDefault="00EF5FBD" w:rsidP="003C1BDC">
            <w:pPr>
              <w:pStyle w:val="Dates"/>
            </w:pPr>
            <w:r>
              <w:t>7</w:t>
            </w:r>
          </w:p>
          <w:p w14:paraId="5F521C66" w14:textId="77777777" w:rsidR="00EF5FBD" w:rsidRDefault="00EF5FBD" w:rsidP="00EF5FBD">
            <w:pPr>
              <w:pStyle w:val="Dates"/>
              <w:jc w:val="left"/>
            </w:pPr>
            <w:r>
              <w:t>Macaroni with Beef</w:t>
            </w:r>
          </w:p>
          <w:p w14:paraId="6C185749" w14:textId="77777777" w:rsidR="00EF5FBD" w:rsidRDefault="00EF5FBD" w:rsidP="00EF5FBD">
            <w:r>
              <w:t>Dinner Roll</w:t>
            </w:r>
          </w:p>
          <w:p w14:paraId="6D6DF486" w14:textId="3BD2E394" w:rsidR="003C1BDC" w:rsidRPr="00654CEF" w:rsidRDefault="00EF5FBD" w:rsidP="00EF5FBD">
            <w:pPr>
              <w:rPr>
                <w:noProof/>
              </w:rPr>
            </w:pPr>
            <w:r>
              <w:t>Corn</w:t>
            </w:r>
            <w:r w:rsidRPr="00654CEF">
              <w:rPr>
                <w:noProof/>
              </w:rPr>
              <w:t xml:space="preserve"> </w:t>
            </w:r>
          </w:p>
        </w:tc>
      </w:tr>
      <w:tr w:rsidR="003C1BDC" w14:paraId="1A8C1395" w14:textId="77777777" w:rsidTr="00EF5FBD">
        <w:trPr>
          <w:trHeight w:hRule="exact" w:val="1594"/>
        </w:trPr>
        <w:tc>
          <w:tcPr>
            <w:tcW w:w="1063" w:type="pct"/>
            <w:tcBorders>
              <w:bottom w:val="nil"/>
            </w:tcBorders>
          </w:tcPr>
          <w:p w14:paraId="73261114" w14:textId="20A2EFA9" w:rsidR="003C1BDC" w:rsidRDefault="00EF5FBD" w:rsidP="003C1BDC">
            <w:pPr>
              <w:pStyle w:val="Dates"/>
            </w:pPr>
            <w:r>
              <w:t>10</w:t>
            </w:r>
          </w:p>
          <w:p w14:paraId="46DAAB3A" w14:textId="571188E2" w:rsidR="003C1BDC" w:rsidRDefault="003C1BDC" w:rsidP="003C1BDC">
            <w:r>
              <w:t>Baked Chicken</w:t>
            </w:r>
          </w:p>
          <w:p w14:paraId="4DE7AC9B" w14:textId="77777777" w:rsidR="003C1BDC" w:rsidRDefault="003C1BDC" w:rsidP="003C1BDC">
            <w:r>
              <w:t>Rice w/beans</w:t>
            </w:r>
          </w:p>
          <w:p w14:paraId="4BD59CA9" w14:textId="77777777" w:rsidR="003C1BDC" w:rsidRDefault="003C1BDC" w:rsidP="003C1BDC">
            <w:r>
              <w:t>Mixed Vegetables</w:t>
            </w:r>
          </w:p>
          <w:p w14:paraId="7ADEA44B" w14:textId="263ACDC8" w:rsidR="003C1BDC" w:rsidRDefault="003C1BDC" w:rsidP="003C1BDC"/>
        </w:tc>
        <w:tc>
          <w:tcPr>
            <w:tcW w:w="967" w:type="pct"/>
            <w:tcBorders>
              <w:bottom w:val="nil"/>
            </w:tcBorders>
          </w:tcPr>
          <w:p w14:paraId="1C3D184C" w14:textId="0026A1AA" w:rsidR="003C1BDC" w:rsidRPr="00017463" w:rsidRDefault="00EF5FBD" w:rsidP="003C1BDC">
            <w:pPr>
              <w:pStyle w:val="Dates"/>
              <w:rPr>
                <w:lang w:val="es-PR"/>
              </w:rPr>
            </w:pPr>
            <w:r>
              <w:rPr>
                <w:lang w:val="es-PR"/>
              </w:rPr>
              <w:t>11</w:t>
            </w:r>
          </w:p>
          <w:p w14:paraId="419526CF" w14:textId="77777777" w:rsidR="00EF5FBD" w:rsidRPr="00FC0D62" w:rsidRDefault="00EF5FBD" w:rsidP="00EF5FBD">
            <w:pPr>
              <w:rPr>
                <w:lang w:val="es-ES"/>
              </w:rPr>
            </w:pPr>
            <w:r w:rsidRPr="00FC0D62">
              <w:rPr>
                <w:lang w:val="es-ES"/>
              </w:rPr>
              <w:t xml:space="preserve">Chicken </w:t>
            </w:r>
            <w:r>
              <w:rPr>
                <w:lang w:val="es-ES"/>
              </w:rPr>
              <w:t>Fajita</w:t>
            </w:r>
          </w:p>
          <w:p w14:paraId="11FEBBE1" w14:textId="77777777" w:rsidR="00EF5FBD" w:rsidRPr="00FC0D62" w:rsidRDefault="00EF5FBD" w:rsidP="00EF5FBD">
            <w:pPr>
              <w:rPr>
                <w:lang w:val="es-ES"/>
              </w:rPr>
            </w:pPr>
            <w:r>
              <w:rPr>
                <w:lang w:val="es-ES"/>
              </w:rPr>
              <w:t>flour</w:t>
            </w:r>
            <w:r w:rsidRPr="00FC0D62">
              <w:rPr>
                <w:lang w:val="es-ES"/>
              </w:rPr>
              <w:t xml:space="preserve"> Tortilla</w:t>
            </w:r>
          </w:p>
          <w:p w14:paraId="747A50B2" w14:textId="77777777" w:rsidR="00EF5FBD" w:rsidRPr="00FC0D62" w:rsidRDefault="00EF5FBD" w:rsidP="00EF5FBD">
            <w:pPr>
              <w:rPr>
                <w:lang w:val="es-ES"/>
              </w:rPr>
            </w:pPr>
            <w:r w:rsidRPr="00FC0D62">
              <w:rPr>
                <w:lang w:val="es-ES"/>
              </w:rPr>
              <w:t>Mixed Vegetables</w:t>
            </w:r>
          </w:p>
          <w:p w14:paraId="4427AFEE" w14:textId="77777777" w:rsidR="00EF5FBD" w:rsidRDefault="00EF5FBD" w:rsidP="00325CE9">
            <w:pPr>
              <w:pStyle w:val="Dates"/>
              <w:jc w:val="left"/>
              <w:rPr>
                <w:lang w:val="es-PR"/>
              </w:rPr>
            </w:pPr>
          </w:p>
          <w:p w14:paraId="4A51C3F6" w14:textId="3B062E8A" w:rsidR="003C1BDC" w:rsidRPr="00017463" w:rsidRDefault="003C1BDC" w:rsidP="00EF5FBD">
            <w:pPr>
              <w:pStyle w:val="Dates"/>
              <w:jc w:val="left"/>
              <w:rPr>
                <w:lang w:val="es-PR"/>
              </w:rPr>
            </w:pPr>
          </w:p>
        </w:tc>
        <w:tc>
          <w:tcPr>
            <w:tcW w:w="936" w:type="pct"/>
            <w:tcBorders>
              <w:bottom w:val="nil"/>
            </w:tcBorders>
          </w:tcPr>
          <w:p w14:paraId="284BE160" w14:textId="25C4CBC2" w:rsidR="003C1BDC" w:rsidRPr="00017463" w:rsidRDefault="00EF5FBD" w:rsidP="003C1BDC">
            <w:pPr>
              <w:jc w:val="right"/>
              <w:rPr>
                <w:lang w:val="es-PR"/>
              </w:rPr>
            </w:pPr>
            <w:r>
              <w:rPr>
                <w:lang w:val="es-PR"/>
              </w:rPr>
              <w:t>12</w:t>
            </w:r>
          </w:p>
          <w:p w14:paraId="0211E556" w14:textId="77777777" w:rsidR="00325CE9" w:rsidRDefault="00325CE9" w:rsidP="00325CE9">
            <w:pPr>
              <w:rPr>
                <w:lang w:val="es-PR"/>
              </w:rPr>
            </w:pPr>
            <w:r w:rsidRPr="003C1BDC">
              <w:rPr>
                <w:lang w:val="es-PR"/>
              </w:rPr>
              <w:t>Pastelón de papa (shepards pie</w:t>
            </w:r>
            <w:r>
              <w:rPr>
                <w:lang w:val="es-PR"/>
              </w:rPr>
              <w:t>)</w:t>
            </w:r>
          </w:p>
          <w:p w14:paraId="0397D655" w14:textId="77777777" w:rsidR="00325CE9" w:rsidRPr="003C1BDC" w:rsidRDefault="00325CE9" w:rsidP="00325CE9">
            <w:pPr>
              <w:rPr>
                <w:lang w:val="es-PR"/>
              </w:rPr>
            </w:pPr>
            <w:r>
              <w:rPr>
                <w:lang w:val="es-PR"/>
              </w:rPr>
              <w:t>Roll</w:t>
            </w:r>
          </w:p>
          <w:p w14:paraId="3DD791CE" w14:textId="7306364C" w:rsidR="00325CE9" w:rsidRDefault="00325CE9" w:rsidP="00325CE9">
            <w:r>
              <w:t>Green beans</w:t>
            </w:r>
          </w:p>
        </w:tc>
        <w:tc>
          <w:tcPr>
            <w:tcW w:w="1001" w:type="pct"/>
            <w:tcBorders>
              <w:bottom w:val="nil"/>
            </w:tcBorders>
          </w:tcPr>
          <w:p w14:paraId="1E82D918" w14:textId="1102375D" w:rsidR="003C1BDC" w:rsidRDefault="00EF5FBD" w:rsidP="003C1BDC">
            <w:pPr>
              <w:jc w:val="right"/>
            </w:pPr>
            <w:r>
              <w:t>13</w:t>
            </w:r>
          </w:p>
          <w:p w14:paraId="67BAD0A2" w14:textId="77777777" w:rsidR="00EF5FBD" w:rsidRDefault="00EF5FBD" w:rsidP="00EF5FBD">
            <w:r>
              <w:t>Sancocho (Latin American Stew)</w:t>
            </w:r>
          </w:p>
          <w:p w14:paraId="04E2C706" w14:textId="77777777" w:rsidR="00EF5FBD" w:rsidRDefault="00EF5FBD" w:rsidP="00EF5FBD">
            <w:r>
              <w:t xml:space="preserve">White Rice </w:t>
            </w:r>
          </w:p>
          <w:p w14:paraId="120152B9" w14:textId="2F4A3844" w:rsidR="003C1BDC" w:rsidRDefault="00EF5FBD" w:rsidP="00EF5FBD">
            <w:r>
              <w:t>Corn</w:t>
            </w:r>
            <w:r>
              <w:t xml:space="preserve"> </w:t>
            </w:r>
          </w:p>
        </w:tc>
        <w:tc>
          <w:tcPr>
            <w:tcW w:w="1033" w:type="pct"/>
            <w:tcBorders>
              <w:bottom w:val="nil"/>
            </w:tcBorders>
          </w:tcPr>
          <w:p w14:paraId="3B47D01E" w14:textId="6D206F97" w:rsidR="003C1BDC" w:rsidRDefault="003C1BDC" w:rsidP="003C1BDC">
            <w:pPr>
              <w:jc w:val="right"/>
            </w:pPr>
            <w:r>
              <w:t>1</w:t>
            </w:r>
            <w:r w:rsidR="00EF5FBD">
              <w:t>4</w:t>
            </w:r>
          </w:p>
          <w:p w14:paraId="4D07EC7C" w14:textId="76FFC096" w:rsidR="003C1BDC" w:rsidRDefault="007529C3" w:rsidP="003C1BDC">
            <w:pPr>
              <w:pStyle w:val="Dates"/>
              <w:jc w:val="left"/>
            </w:pPr>
            <w:r>
              <w:t>Pollo Alfredo</w:t>
            </w:r>
          </w:p>
          <w:p w14:paraId="440825DE" w14:textId="77777777" w:rsidR="003C1BDC" w:rsidRDefault="003C1BDC" w:rsidP="003C1BDC">
            <w:r>
              <w:t>Dinner Roll</w:t>
            </w:r>
          </w:p>
          <w:p w14:paraId="07A180CE" w14:textId="298C1CD4" w:rsidR="003C1BDC" w:rsidRDefault="007529C3" w:rsidP="003C1BDC">
            <w:r>
              <w:t>Broccoli</w:t>
            </w:r>
          </w:p>
          <w:p w14:paraId="57CF303D" w14:textId="5B78684A" w:rsidR="003C1BDC" w:rsidRDefault="003C1BDC" w:rsidP="003C1BDC">
            <w:pPr>
              <w:jc w:val="right"/>
            </w:pPr>
          </w:p>
        </w:tc>
      </w:tr>
      <w:tr w:rsidR="003C1BDC" w14:paraId="41705048" w14:textId="77777777" w:rsidTr="00EF5FBD">
        <w:trPr>
          <w:trHeight w:val="351"/>
        </w:trPr>
        <w:tc>
          <w:tcPr>
            <w:tcW w:w="1063" w:type="pct"/>
            <w:tcBorders>
              <w:bottom w:val="nil"/>
            </w:tcBorders>
            <w:shd w:val="clear" w:color="auto" w:fill="F7F7F7" w:themeFill="background2"/>
          </w:tcPr>
          <w:p w14:paraId="0CBB9BF5" w14:textId="2E1AC59F" w:rsidR="003C1BDC" w:rsidRDefault="003C1BDC" w:rsidP="003C1BDC">
            <w:pPr>
              <w:pStyle w:val="Dates"/>
            </w:pPr>
            <w:r>
              <w:t>1</w:t>
            </w:r>
            <w:r w:rsidR="00EF5FBD">
              <w:t>7</w:t>
            </w:r>
          </w:p>
          <w:p w14:paraId="4DD0D7DB" w14:textId="77777777" w:rsidR="003C1BDC" w:rsidRDefault="003C1BDC" w:rsidP="003C1BDC">
            <w:r>
              <w:t>Salmon</w:t>
            </w:r>
          </w:p>
          <w:p w14:paraId="5FF5BC0E" w14:textId="6D65BFC2" w:rsidR="003C1BDC" w:rsidRDefault="003C1BDC" w:rsidP="003C1BDC">
            <w:r>
              <w:t>Mashed Potatoes</w:t>
            </w:r>
          </w:p>
          <w:p w14:paraId="0AD802FD" w14:textId="713C5A92" w:rsidR="003C1BDC" w:rsidRDefault="003C1BDC" w:rsidP="003C1BDC">
            <w:r>
              <w:t>Green Beans</w:t>
            </w:r>
          </w:p>
        </w:tc>
        <w:tc>
          <w:tcPr>
            <w:tcW w:w="967" w:type="pct"/>
            <w:tcBorders>
              <w:bottom w:val="nil"/>
            </w:tcBorders>
            <w:shd w:val="clear" w:color="auto" w:fill="F7F7F7" w:themeFill="background2"/>
          </w:tcPr>
          <w:p w14:paraId="75E6C83C" w14:textId="566A3BDB" w:rsidR="003C1BDC" w:rsidRPr="002231A8" w:rsidRDefault="003C1BDC" w:rsidP="003C1BDC">
            <w:pPr>
              <w:pStyle w:val="Dates"/>
              <w:rPr>
                <w:lang w:val="es-PR"/>
              </w:rPr>
            </w:pPr>
            <w:r w:rsidRPr="002231A8">
              <w:rPr>
                <w:lang w:val="es-PR"/>
              </w:rPr>
              <w:t>1</w:t>
            </w:r>
            <w:r w:rsidR="00EF5FBD">
              <w:rPr>
                <w:lang w:val="es-PR"/>
              </w:rPr>
              <w:t>8</w:t>
            </w:r>
          </w:p>
          <w:p w14:paraId="2FD801AE" w14:textId="77777777" w:rsidR="00EF5FBD" w:rsidRPr="00017463" w:rsidRDefault="00EF5FBD" w:rsidP="00EF5FBD">
            <w:pPr>
              <w:pStyle w:val="Dates"/>
              <w:jc w:val="left"/>
              <w:rPr>
                <w:lang w:val="es-PR"/>
              </w:rPr>
            </w:pPr>
            <w:r w:rsidRPr="00017463">
              <w:rPr>
                <w:lang w:val="es-PR"/>
              </w:rPr>
              <w:t>Beef Tacos</w:t>
            </w:r>
          </w:p>
          <w:p w14:paraId="0CC5458F" w14:textId="77777777" w:rsidR="00EF5FBD" w:rsidRPr="00017463" w:rsidRDefault="00EF5FBD" w:rsidP="00EF5FBD">
            <w:pPr>
              <w:pStyle w:val="Dates"/>
              <w:jc w:val="left"/>
              <w:rPr>
                <w:lang w:val="es-PR"/>
              </w:rPr>
            </w:pPr>
            <w:r w:rsidRPr="00017463">
              <w:rPr>
                <w:lang w:val="es-PR"/>
              </w:rPr>
              <w:t>Corn Tortilla</w:t>
            </w:r>
          </w:p>
          <w:p w14:paraId="070A2E28" w14:textId="77777777" w:rsidR="00EF5FBD" w:rsidRPr="00017463" w:rsidRDefault="00EF5FBD" w:rsidP="00EF5FBD">
            <w:pPr>
              <w:pStyle w:val="Dates"/>
              <w:jc w:val="left"/>
              <w:rPr>
                <w:lang w:val="es-PR"/>
              </w:rPr>
            </w:pPr>
            <w:r w:rsidRPr="00017463">
              <w:rPr>
                <w:lang w:val="es-PR"/>
              </w:rPr>
              <w:t>Pico de gallo</w:t>
            </w:r>
          </w:p>
          <w:p w14:paraId="1BF75ECE" w14:textId="78C20EC3" w:rsidR="003C1BDC" w:rsidRPr="00FC0D62" w:rsidRDefault="003C1BDC" w:rsidP="003C1BDC">
            <w:pPr>
              <w:rPr>
                <w:lang w:val="es-ES"/>
              </w:rPr>
            </w:pPr>
          </w:p>
        </w:tc>
        <w:tc>
          <w:tcPr>
            <w:tcW w:w="936" w:type="pct"/>
            <w:tcBorders>
              <w:bottom w:val="nil"/>
            </w:tcBorders>
            <w:shd w:val="clear" w:color="auto" w:fill="F7F7F7" w:themeFill="background2"/>
          </w:tcPr>
          <w:p w14:paraId="461E416D" w14:textId="0E5FE8FB" w:rsidR="003C1BDC" w:rsidRDefault="003C1BDC" w:rsidP="003C1BDC">
            <w:pPr>
              <w:pStyle w:val="Dates"/>
            </w:pPr>
            <w:r>
              <w:t>1</w:t>
            </w:r>
            <w:r w:rsidR="00EF5FBD">
              <w:t>9</w:t>
            </w:r>
          </w:p>
          <w:p w14:paraId="770A1ACA" w14:textId="77777777" w:rsidR="003C1BDC" w:rsidRDefault="003C1BDC" w:rsidP="003C1BDC">
            <w:r>
              <w:t>Chicken Stew</w:t>
            </w:r>
          </w:p>
          <w:p w14:paraId="59B2BF9A" w14:textId="77777777" w:rsidR="003C1BDC" w:rsidRDefault="003C1BDC" w:rsidP="003C1BDC">
            <w:r>
              <w:t>White Rice</w:t>
            </w:r>
          </w:p>
          <w:p w14:paraId="396D597A" w14:textId="77777777" w:rsidR="003C1BDC" w:rsidRDefault="003C1BDC" w:rsidP="003C1BDC">
            <w:r>
              <w:t>Green beans</w:t>
            </w:r>
          </w:p>
          <w:p w14:paraId="7BFCD5D5" w14:textId="08491728" w:rsidR="003C1BDC" w:rsidRDefault="003C1BDC" w:rsidP="003C1BDC"/>
        </w:tc>
        <w:tc>
          <w:tcPr>
            <w:tcW w:w="1001" w:type="pct"/>
            <w:tcBorders>
              <w:bottom w:val="nil"/>
            </w:tcBorders>
            <w:shd w:val="clear" w:color="auto" w:fill="F7F7F7" w:themeFill="background2"/>
          </w:tcPr>
          <w:p w14:paraId="3CCC41FA" w14:textId="10BBE1B9" w:rsidR="003C1BDC" w:rsidRDefault="00EF5FBD" w:rsidP="003C1BDC">
            <w:pPr>
              <w:pStyle w:val="Dates"/>
            </w:pPr>
            <w:r>
              <w:t>20</w:t>
            </w:r>
          </w:p>
          <w:p w14:paraId="06AD4810" w14:textId="0D3B6C0E" w:rsidR="003C1BDC" w:rsidRDefault="003C1BDC" w:rsidP="003C1BDC">
            <w:r>
              <w:t>Picadillo (Chopped beef)</w:t>
            </w:r>
          </w:p>
          <w:p w14:paraId="40B24E2D" w14:textId="77777777" w:rsidR="003C1BDC" w:rsidRDefault="003C1BDC" w:rsidP="003C1BDC">
            <w:r>
              <w:t>White Rice</w:t>
            </w:r>
          </w:p>
          <w:p w14:paraId="2DA433C8" w14:textId="136DEF50" w:rsidR="003C1BDC" w:rsidRDefault="003C1BDC" w:rsidP="003C1BDC">
            <w:r>
              <w:t xml:space="preserve">Green beans </w:t>
            </w:r>
          </w:p>
        </w:tc>
        <w:tc>
          <w:tcPr>
            <w:tcW w:w="1033" w:type="pct"/>
            <w:tcBorders>
              <w:bottom w:val="nil"/>
            </w:tcBorders>
            <w:shd w:val="clear" w:color="auto" w:fill="F7F7F7" w:themeFill="background2"/>
          </w:tcPr>
          <w:p w14:paraId="62CB8446" w14:textId="108AF245" w:rsidR="003C1BDC" w:rsidRDefault="00EF5FBD" w:rsidP="003C1BDC">
            <w:pPr>
              <w:pStyle w:val="Dates"/>
            </w:pPr>
            <w:r>
              <w:t>21</w:t>
            </w:r>
          </w:p>
          <w:p w14:paraId="3FF0F527" w14:textId="476CE20A" w:rsidR="003C1BDC" w:rsidRDefault="003C1BDC" w:rsidP="003C1BDC">
            <w:r>
              <w:t xml:space="preserve"> Roasted Pork</w:t>
            </w:r>
          </w:p>
          <w:p w14:paraId="19F9AFDD" w14:textId="1B023D4C" w:rsidR="003C1BDC" w:rsidRDefault="003C1BDC" w:rsidP="003C1BDC">
            <w:r>
              <w:t>Rice w/kidney beans</w:t>
            </w:r>
          </w:p>
          <w:p w14:paraId="0F634C9C" w14:textId="1ADC6AD5" w:rsidR="003C1BDC" w:rsidRDefault="003C1BDC" w:rsidP="003C1BDC">
            <w:r>
              <w:rPr>
                <w:color w:val="auto"/>
              </w:rPr>
              <w:t>Peas and Carrots</w:t>
            </w:r>
          </w:p>
        </w:tc>
      </w:tr>
      <w:tr w:rsidR="00195101" w:rsidRPr="00493DD8" w14:paraId="75394257" w14:textId="77777777" w:rsidTr="00EF5FBD">
        <w:trPr>
          <w:trHeight w:val="881"/>
        </w:trPr>
        <w:tc>
          <w:tcPr>
            <w:tcW w:w="1063" w:type="pct"/>
            <w:tcBorders>
              <w:bottom w:val="nil"/>
            </w:tcBorders>
          </w:tcPr>
          <w:p w14:paraId="7D797554" w14:textId="00564C4C" w:rsidR="00195101" w:rsidRDefault="00195101" w:rsidP="00195101">
            <w:pPr>
              <w:jc w:val="right"/>
            </w:pPr>
            <w:r>
              <w:t>2</w:t>
            </w:r>
            <w:r w:rsidR="00EF5FBD">
              <w:t>4</w:t>
            </w:r>
          </w:p>
          <w:p w14:paraId="69A74E73" w14:textId="43F825E9" w:rsidR="00195101" w:rsidRDefault="00195101" w:rsidP="00195101">
            <w:r>
              <w:t>Sancocho (Latin American Stew)</w:t>
            </w:r>
          </w:p>
          <w:p w14:paraId="69398B5F" w14:textId="1A5019B8" w:rsidR="00195101" w:rsidRDefault="00195101" w:rsidP="00195101">
            <w:r>
              <w:t xml:space="preserve">White Rice </w:t>
            </w:r>
          </w:p>
          <w:p w14:paraId="77F7AFF1" w14:textId="404A415F" w:rsidR="00195101" w:rsidRDefault="00195101" w:rsidP="00195101">
            <w:r>
              <w:t>Corn</w:t>
            </w:r>
          </w:p>
        </w:tc>
        <w:tc>
          <w:tcPr>
            <w:tcW w:w="967" w:type="pct"/>
            <w:tcBorders>
              <w:bottom w:val="nil"/>
            </w:tcBorders>
          </w:tcPr>
          <w:p w14:paraId="75C07A8C" w14:textId="3517F928" w:rsidR="00195101" w:rsidRPr="00BA631F" w:rsidRDefault="00195101" w:rsidP="00195101">
            <w:pPr>
              <w:jc w:val="right"/>
              <w:rPr>
                <w:lang w:val="es-PR"/>
              </w:rPr>
            </w:pPr>
            <w:r w:rsidRPr="00BA631F">
              <w:rPr>
                <w:lang w:val="es-PR"/>
              </w:rPr>
              <w:t>2</w:t>
            </w:r>
            <w:r w:rsidR="00EF5FBD">
              <w:rPr>
                <w:lang w:val="es-PR"/>
              </w:rPr>
              <w:t>5</w:t>
            </w:r>
          </w:p>
          <w:p w14:paraId="033247AC" w14:textId="77777777" w:rsidR="00195101" w:rsidRDefault="00195101" w:rsidP="00195101">
            <w:pPr>
              <w:rPr>
                <w:lang w:val="es-PR"/>
              </w:rPr>
            </w:pPr>
            <w:r w:rsidRPr="003C1BDC">
              <w:rPr>
                <w:lang w:val="es-PR"/>
              </w:rPr>
              <w:t>Pastelón de papa (shepards pie</w:t>
            </w:r>
            <w:r>
              <w:rPr>
                <w:lang w:val="es-PR"/>
              </w:rPr>
              <w:t>)</w:t>
            </w:r>
          </w:p>
          <w:p w14:paraId="3AF45512" w14:textId="77777777" w:rsidR="00195101" w:rsidRPr="003C1BDC" w:rsidRDefault="00195101" w:rsidP="00195101">
            <w:pPr>
              <w:rPr>
                <w:lang w:val="es-PR"/>
              </w:rPr>
            </w:pPr>
            <w:r>
              <w:rPr>
                <w:lang w:val="es-PR"/>
              </w:rPr>
              <w:t>Roll</w:t>
            </w:r>
          </w:p>
          <w:p w14:paraId="7425B70B" w14:textId="4A70673C" w:rsidR="00195101" w:rsidRPr="00DE209F" w:rsidRDefault="00195101" w:rsidP="00195101">
            <w:r>
              <w:t>Green beans</w:t>
            </w:r>
          </w:p>
        </w:tc>
        <w:tc>
          <w:tcPr>
            <w:tcW w:w="936" w:type="pct"/>
            <w:tcBorders>
              <w:bottom w:val="nil"/>
            </w:tcBorders>
          </w:tcPr>
          <w:p w14:paraId="44E63575" w14:textId="65885845" w:rsidR="00195101" w:rsidRDefault="00195101" w:rsidP="00195101">
            <w:pPr>
              <w:jc w:val="right"/>
            </w:pPr>
            <w:r>
              <w:t>2</w:t>
            </w:r>
            <w:r w:rsidR="00EF5FBD">
              <w:t>6</w:t>
            </w:r>
          </w:p>
          <w:p w14:paraId="41210318" w14:textId="77777777" w:rsidR="00195101" w:rsidRDefault="00195101" w:rsidP="00195101">
            <w:pPr>
              <w:pStyle w:val="Dates"/>
              <w:jc w:val="left"/>
            </w:pPr>
            <w:r>
              <w:t>Macaroni with Beef</w:t>
            </w:r>
          </w:p>
          <w:p w14:paraId="2A808DC1" w14:textId="77777777" w:rsidR="00195101" w:rsidRDefault="00195101" w:rsidP="00195101">
            <w:r>
              <w:t>Dinner Roll</w:t>
            </w:r>
          </w:p>
          <w:p w14:paraId="65EC22FF" w14:textId="453FECB4" w:rsidR="00195101" w:rsidRPr="00493DD8" w:rsidRDefault="00195101" w:rsidP="00195101">
            <w:r>
              <w:t>Corn</w:t>
            </w:r>
          </w:p>
        </w:tc>
        <w:tc>
          <w:tcPr>
            <w:tcW w:w="1001" w:type="pct"/>
            <w:tcBorders>
              <w:bottom w:val="nil"/>
            </w:tcBorders>
          </w:tcPr>
          <w:p w14:paraId="561FCCBE" w14:textId="6EE9051F" w:rsidR="00195101" w:rsidRDefault="00195101" w:rsidP="00195101">
            <w:pPr>
              <w:pStyle w:val="Dates"/>
            </w:pPr>
            <w:r>
              <w:t>2</w:t>
            </w:r>
            <w:r w:rsidR="00EF5FBD">
              <w:t>7</w:t>
            </w:r>
          </w:p>
          <w:p w14:paraId="09BB1807" w14:textId="16CED88E" w:rsidR="00195101" w:rsidRDefault="00195101" w:rsidP="00195101">
            <w:r>
              <w:t>Baked Chicken</w:t>
            </w:r>
          </w:p>
          <w:p w14:paraId="69958B33" w14:textId="77777777" w:rsidR="00195101" w:rsidRDefault="00195101" w:rsidP="00195101">
            <w:r>
              <w:t>Rice w/beans</w:t>
            </w:r>
          </w:p>
          <w:p w14:paraId="2F07702C" w14:textId="290A0862" w:rsidR="00195101" w:rsidRPr="00493DD8" w:rsidRDefault="00195101" w:rsidP="00195101">
            <w:r>
              <w:t>Mixed Vegetables</w:t>
            </w:r>
          </w:p>
        </w:tc>
        <w:tc>
          <w:tcPr>
            <w:tcW w:w="1033" w:type="pct"/>
            <w:tcBorders>
              <w:bottom w:val="nil"/>
            </w:tcBorders>
          </w:tcPr>
          <w:p w14:paraId="5CD7C83C" w14:textId="64026F23" w:rsidR="00195101" w:rsidRDefault="00195101" w:rsidP="00195101">
            <w:pPr>
              <w:pStyle w:val="Dates"/>
            </w:pPr>
            <w:r>
              <w:t>2</w:t>
            </w:r>
            <w:r w:rsidR="00EF5FBD">
              <w:t>8</w:t>
            </w:r>
          </w:p>
          <w:p w14:paraId="5D297C56" w14:textId="77777777" w:rsidR="00195101" w:rsidRDefault="00195101" w:rsidP="00195101">
            <w:r>
              <w:t>Steak and peppers</w:t>
            </w:r>
          </w:p>
          <w:p w14:paraId="1B93E794" w14:textId="77777777" w:rsidR="00195101" w:rsidRDefault="00195101" w:rsidP="00195101">
            <w:r>
              <w:t>White Rice</w:t>
            </w:r>
          </w:p>
          <w:p w14:paraId="4B67122A" w14:textId="1427E7AB" w:rsidR="00195101" w:rsidRPr="007554D6" w:rsidRDefault="00195101" w:rsidP="00195101">
            <w:r>
              <w:t>California Blend Mixed Veg</w:t>
            </w:r>
          </w:p>
        </w:tc>
      </w:tr>
      <w:tr w:rsidR="00195101" w:rsidRPr="00493DD8" w14:paraId="521E8FE4" w14:textId="77777777" w:rsidTr="00EF5FBD">
        <w:trPr>
          <w:trHeight w:hRule="exact" w:val="135"/>
        </w:trPr>
        <w:tc>
          <w:tcPr>
            <w:tcW w:w="1063" w:type="pct"/>
            <w:tcBorders>
              <w:top w:val="nil"/>
              <w:bottom w:val="nil"/>
            </w:tcBorders>
          </w:tcPr>
          <w:p w14:paraId="30B2FCD8" w14:textId="5385F5BC" w:rsidR="00195101" w:rsidRPr="00493DD8" w:rsidRDefault="00195101" w:rsidP="00195101">
            <w:pPr>
              <w:jc w:val="right"/>
            </w:pPr>
          </w:p>
        </w:tc>
        <w:tc>
          <w:tcPr>
            <w:tcW w:w="967" w:type="pct"/>
            <w:tcBorders>
              <w:top w:val="nil"/>
              <w:bottom w:val="nil"/>
            </w:tcBorders>
          </w:tcPr>
          <w:p w14:paraId="5D9AB0FA" w14:textId="5531210F" w:rsidR="00195101" w:rsidRPr="00493DD8" w:rsidRDefault="00195101" w:rsidP="00195101"/>
        </w:tc>
        <w:tc>
          <w:tcPr>
            <w:tcW w:w="936" w:type="pct"/>
            <w:tcBorders>
              <w:top w:val="nil"/>
              <w:bottom w:val="nil"/>
            </w:tcBorders>
          </w:tcPr>
          <w:p w14:paraId="12843DBD" w14:textId="58CE2EA4" w:rsidR="00195101" w:rsidRPr="00493DD8" w:rsidRDefault="00195101" w:rsidP="00195101">
            <w:pPr>
              <w:jc w:val="right"/>
            </w:pPr>
          </w:p>
        </w:tc>
        <w:tc>
          <w:tcPr>
            <w:tcW w:w="1001" w:type="pct"/>
            <w:tcBorders>
              <w:top w:val="nil"/>
              <w:bottom w:val="nil"/>
            </w:tcBorders>
          </w:tcPr>
          <w:p w14:paraId="76414A1B" w14:textId="78E01C85" w:rsidR="00195101" w:rsidRPr="00493DD8" w:rsidRDefault="00195101" w:rsidP="00195101">
            <w:pPr>
              <w:jc w:val="right"/>
            </w:pPr>
          </w:p>
        </w:tc>
        <w:tc>
          <w:tcPr>
            <w:tcW w:w="1033" w:type="pct"/>
            <w:tcBorders>
              <w:top w:val="nil"/>
              <w:bottom w:val="nil"/>
            </w:tcBorders>
          </w:tcPr>
          <w:p w14:paraId="41C4F4D4" w14:textId="48B31D71" w:rsidR="00195101" w:rsidRPr="00493DD8" w:rsidRDefault="00195101" w:rsidP="00195101"/>
        </w:tc>
      </w:tr>
      <w:tr w:rsidR="00195101" w:rsidRPr="00493DD8" w14:paraId="189D7DAB" w14:textId="77777777" w:rsidTr="00443383">
        <w:trPr>
          <w:trHeight w:val="396"/>
        </w:trPr>
        <w:tc>
          <w:tcPr>
            <w:tcW w:w="1063" w:type="pct"/>
            <w:tcBorders>
              <w:top w:val="nil"/>
              <w:bottom w:val="single" w:sz="4" w:space="0" w:color="BFBFBF" w:themeColor="background1" w:themeShade="BF"/>
            </w:tcBorders>
          </w:tcPr>
          <w:p w14:paraId="4EAF4FFF" w14:textId="77777777" w:rsidR="00195101" w:rsidRPr="00493DD8" w:rsidRDefault="00195101" w:rsidP="007529C3"/>
        </w:tc>
        <w:tc>
          <w:tcPr>
            <w:tcW w:w="967" w:type="pct"/>
            <w:tcBorders>
              <w:top w:val="nil"/>
              <w:bottom w:val="single" w:sz="4" w:space="0" w:color="BFBFBF" w:themeColor="background1" w:themeShade="BF"/>
            </w:tcBorders>
          </w:tcPr>
          <w:p w14:paraId="369CC9D8" w14:textId="77777777" w:rsidR="00195101" w:rsidRPr="00493DD8" w:rsidRDefault="00195101" w:rsidP="00195101"/>
        </w:tc>
        <w:tc>
          <w:tcPr>
            <w:tcW w:w="936" w:type="pct"/>
            <w:tcBorders>
              <w:top w:val="nil"/>
              <w:bottom w:val="single" w:sz="4" w:space="0" w:color="BFBFBF" w:themeColor="background1" w:themeShade="BF"/>
            </w:tcBorders>
          </w:tcPr>
          <w:p w14:paraId="37F84600" w14:textId="77777777" w:rsidR="00195101" w:rsidRPr="00493DD8" w:rsidRDefault="00195101" w:rsidP="00195101">
            <w:pPr>
              <w:jc w:val="right"/>
            </w:pPr>
          </w:p>
        </w:tc>
        <w:tc>
          <w:tcPr>
            <w:tcW w:w="1001" w:type="pct"/>
            <w:tcBorders>
              <w:top w:val="nil"/>
              <w:bottom w:val="single" w:sz="4" w:space="0" w:color="BFBFBF" w:themeColor="background1" w:themeShade="BF"/>
            </w:tcBorders>
          </w:tcPr>
          <w:p w14:paraId="4AA2425E" w14:textId="77777777" w:rsidR="00195101" w:rsidRPr="00493DD8" w:rsidRDefault="00195101" w:rsidP="00195101">
            <w:pPr>
              <w:jc w:val="right"/>
            </w:pPr>
          </w:p>
        </w:tc>
        <w:tc>
          <w:tcPr>
            <w:tcW w:w="1033" w:type="pct"/>
            <w:tcBorders>
              <w:top w:val="nil"/>
              <w:bottom w:val="single" w:sz="4" w:space="0" w:color="BFBFBF" w:themeColor="background1" w:themeShade="BF"/>
            </w:tcBorders>
          </w:tcPr>
          <w:p w14:paraId="5CFFEF70" w14:textId="77777777" w:rsidR="00195101" w:rsidRDefault="00195101" w:rsidP="00195101"/>
          <w:p w14:paraId="619173CD" w14:textId="77777777" w:rsidR="00195101" w:rsidRDefault="00195101" w:rsidP="00195101"/>
          <w:p w14:paraId="241470B1" w14:textId="77777777" w:rsidR="00195101" w:rsidRDefault="00195101" w:rsidP="00195101"/>
          <w:p w14:paraId="3F33FB63" w14:textId="77777777" w:rsidR="00195101" w:rsidRDefault="00195101" w:rsidP="00195101"/>
          <w:p w14:paraId="4DD8FE38" w14:textId="77777777" w:rsidR="00195101" w:rsidRPr="00493DD8" w:rsidRDefault="00195101" w:rsidP="00195101"/>
        </w:tc>
      </w:tr>
      <w:tr w:rsidR="00195101" w:rsidRPr="00A36B1E" w14:paraId="5C99A068" w14:textId="77777777" w:rsidTr="00EF5FBD">
        <w:tblPrEx>
          <w:tblBorders>
            <w:insideH w:val="none" w:sz="0" w:space="0" w:color="auto"/>
          </w:tblBorders>
          <w:tblLook w:val="04A0" w:firstRow="1" w:lastRow="0" w:firstColumn="1" w:lastColumn="0" w:noHBand="0" w:noVBand="1"/>
        </w:tblPrEx>
        <w:tc>
          <w:tcPr>
            <w:tcW w:w="1063" w:type="pct"/>
          </w:tcPr>
          <w:p w14:paraId="1F856462" w14:textId="299CF93F" w:rsidR="00195101" w:rsidRDefault="00EF5FBD" w:rsidP="00195101">
            <w:pPr>
              <w:pStyle w:val="Dates"/>
            </w:pPr>
            <w:r>
              <w:t>31</w:t>
            </w:r>
          </w:p>
          <w:p w14:paraId="1B2CEDCB" w14:textId="77777777" w:rsidR="00195101" w:rsidRPr="002231A8" w:rsidRDefault="00195101" w:rsidP="00195101">
            <w:r w:rsidRPr="002231A8">
              <w:t>Chilli w/beans</w:t>
            </w:r>
          </w:p>
          <w:p w14:paraId="25AB3574" w14:textId="77777777" w:rsidR="00195101" w:rsidRPr="002231A8" w:rsidRDefault="00195101" w:rsidP="00195101">
            <w:r w:rsidRPr="002231A8">
              <w:t>White Rice</w:t>
            </w:r>
          </w:p>
          <w:p w14:paraId="25AD0EF5" w14:textId="711F78AC" w:rsidR="00195101" w:rsidRDefault="00195101" w:rsidP="00195101">
            <w:pPr>
              <w:pStyle w:val="Dates"/>
              <w:jc w:val="left"/>
            </w:pPr>
            <w:r w:rsidRPr="002231A8">
              <w:t>Corn</w:t>
            </w:r>
            <w:r>
              <w:t xml:space="preserve"> </w:t>
            </w:r>
          </w:p>
        </w:tc>
        <w:tc>
          <w:tcPr>
            <w:tcW w:w="967" w:type="pct"/>
          </w:tcPr>
          <w:p w14:paraId="7B23A6C4" w14:textId="31CDC872" w:rsidR="00195101" w:rsidRPr="00432BA6" w:rsidRDefault="00195101" w:rsidP="00195101">
            <w:pPr>
              <w:jc w:val="right"/>
            </w:pPr>
          </w:p>
        </w:tc>
        <w:tc>
          <w:tcPr>
            <w:tcW w:w="936" w:type="pct"/>
          </w:tcPr>
          <w:p w14:paraId="21C19E46" w14:textId="00B67841" w:rsidR="00195101" w:rsidRDefault="00195101" w:rsidP="00195101"/>
        </w:tc>
        <w:tc>
          <w:tcPr>
            <w:tcW w:w="1001" w:type="pct"/>
          </w:tcPr>
          <w:p w14:paraId="1BE19AA8" w14:textId="163B6C4D" w:rsidR="00195101" w:rsidRDefault="00195101" w:rsidP="00195101"/>
        </w:tc>
        <w:tc>
          <w:tcPr>
            <w:tcW w:w="1033" w:type="pct"/>
          </w:tcPr>
          <w:p w14:paraId="75B5DAD9" w14:textId="0612B1CB" w:rsidR="00195101" w:rsidRPr="00A36B1E" w:rsidRDefault="00195101" w:rsidP="00195101"/>
        </w:tc>
      </w:tr>
    </w:tbl>
    <w:p w14:paraId="7552CB1A" w14:textId="0A45F10E" w:rsidR="00EB29B2" w:rsidRPr="00AA54BD" w:rsidRDefault="00CA2424" w:rsidP="007554D6">
      <w:pPr>
        <w:rPr>
          <w:b/>
          <w:bCs/>
          <w:sz w:val="22"/>
          <w:szCs w:val="22"/>
          <w:lang w:val="es-ES"/>
        </w:rPr>
      </w:pPr>
      <w:r>
        <w:rPr>
          <w:b/>
          <w:bCs/>
          <w:sz w:val="22"/>
          <w:szCs w:val="22"/>
        </w:rPr>
        <w:t>*</w:t>
      </w:r>
      <w:r w:rsidRPr="00CA2424">
        <w:rPr>
          <w:b/>
          <w:bCs/>
          <w:sz w:val="22"/>
          <w:szCs w:val="22"/>
        </w:rPr>
        <w:t xml:space="preserve">Menu Subject to change without notice. </w:t>
      </w:r>
      <w:r w:rsidRPr="00CA2424">
        <w:rPr>
          <w:b/>
          <w:bCs/>
          <w:sz w:val="22"/>
          <w:szCs w:val="22"/>
          <w:lang w:val="es-ES"/>
        </w:rPr>
        <w:t>Menu sujeto a cambios sin previo aviso</w:t>
      </w:r>
      <w:r>
        <w:rPr>
          <w:b/>
          <w:bCs/>
          <w:sz w:val="22"/>
          <w:szCs w:val="22"/>
          <w:lang w:val="es-ES"/>
        </w:rPr>
        <w:t>.</w:t>
      </w:r>
    </w:p>
    <w:sectPr w:rsidR="00EB29B2" w:rsidRPr="00AA54BD">
      <w:pgSz w:w="15840" w:h="12240" w:orient="landscape" w:code="1"/>
      <w:pgMar w:top="720" w:right="720" w:bottom="720" w:left="72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AC8E6" w14:textId="77777777" w:rsidR="001119CB" w:rsidRDefault="001119CB">
      <w:pPr>
        <w:spacing w:before="0" w:after="0"/>
      </w:pPr>
      <w:r>
        <w:separator/>
      </w:r>
    </w:p>
  </w:endnote>
  <w:endnote w:type="continuationSeparator" w:id="0">
    <w:p w14:paraId="23A73569" w14:textId="77777777" w:rsidR="001119CB" w:rsidRDefault="001119C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ABD3D" w14:textId="77777777" w:rsidR="001119CB" w:rsidRDefault="001119CB">
      <w:pPr>
        <w:spacing w:before="0" w:after="0"/>
      </w:pPr>
      <w:r>
        <w:separator/>
      </w:r>
    </w:p>
  </w:footnote>
  <w:footnote w:type="continuationSeparator" w:id="0">
    <w:p w14:paraId="2EC5D3B1" w14:textId="77777777" w:rsidR="001119CB" w:rsidRDefault="001119CB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30"/>
  <w:removePersonalInformation/>
  <w:removeDateAndTime/>
  <w:proofState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" w:val="10/31/2024"/>
    <w:docVar w:name="MonthStart" w:val="10/1/2024"/>
  </w:docVars>
  <w:rsids>
    <w:rsidRoot w:val="004E2267"/>
    <w:rsid w:val="00017463"/>
    <w:rsid w:val="00022C49"/>
    <w:rsid w:val="0002679C"/>
    <w:rsid w:val="0002740F"/>
    <w:rsid w:val="000451BB"/>
    <w:rsid w:val="00062C76"/>
    <w:rsid w:val="000D6323"/>
    <w:rsid w:val="00101917"/>
    <w:rsid w:val="001051F9"/>
    <w:rsid w:val="001119CB"/>
    <w:rsid w:val="00114E41"/>
    <w:rsid w:val="00125152"/>
    <w:rsid w:val="00147D4A"/>
    <w:rsid w:val="0018442C"/>
    <w:rsid w:val="00187BC4"/>
    <w:rsid w:val="00195101"/>
    <w:rsid w:val="001A43B4"/>
    <w:rsid w:val="001B0ADF"/>
    <w:rsid w:val="001B13D4"/>
    <w:rsid w:val="001B263F"/>
    <w:rsid w:val="001B4BD4"/>
    <w:rsid w:val="001C3640"/>
    <w:rsid w:val="001D3214"/>
    <w:rsid w:val="00211E7A"/>
    <w:rsid w:val="00221396"/>
    <w:rsid w:val="002231A8"/>
    <w:rsid w:val="00237DB3"/>
    <w:rsid w:val="0024454A"/>
    <w:rsid w:val="00273CE6"/>
    <w:rsid w:val="00292273"/>
    <w:rsid w:val="002B12FB"/>
    <w:rsid w:val="002B2668"/>
    <w:rsid w:val="002C09D8"/>
    <w:rsid w:val="002E5719"/>
    <w:rsid w:val="002E6369"/>
    <w:rsid w:val="00310730"/>
    <w:rsid w:val="0031700D"/>
    <w:rsid w:val="00322749"/>
    <w:rsid w:val="00325CE9"/>
    <w:rsid w:val="00337422"/>
    <w:rsid w:val="00345DC9"/>
    <w:rsid w:val="00346B22"/>
    <w:rsid w:val="00360EA2"/>
    <w:rsid w:val="003738E5"/>
    <w:rsid w:val="0038084A"/>
    <w:rsid w:val="00381257"/>
    <w:rsid w:val="00391BA6"/>
    <w:rsid w:val="003B47DD"/>
    <w:rsid w:val="003C1BDC"/>
    <w:rsid w:val="003D3FED"/>
    <w:rsid w:val="003D66AF"/>
    <w:rsid w:val="003F7D33"/>
    <w:rsid w:val="004128EA"/>
    <w:rsid w:val="00432BA6"/>
    <w:rsid w:val="00443383"/>
    <w:rsid w:val="0046262E"/>
    <w:rsid w:val="00493DD8"/>
    <w:rsid w:val="00494997"/>
    <w:rsid w:val="00495541"/>
    <w:rsid w:val="004B469F"/>
    <w:rsid w:val="004D589B"/>
    <w:rsid w:val="004E0DB3"/>
    <w:rsid w:val="004E1311"/>
    <w:rsid w:val="004E2267"/>
    <w:rsid w:val="004E2D45"/>
    <w:rsid w:val="005076CA"/>
    <w:rsid w:val="00507910"/>
    <w:rsid w:val="00510669"/>
    <w:rsid w:val="00511F2D"/>
    <w:rsid w:val="00555B87"/>
    <w:rsid w:val="00571EC1"/>
    <w:rsid w:val="0057310A"/>
    <w:rsid w:val="00576E9E"/>
    <w:rsid w:val="00583A9E"/>
    <w:rsid w:val="005A59AE"/>
    <w:rsid w:val="005A6BE5"/>
    <w:rsid w:val="005B0009"/>
    <w:rsid w:val="005F103F"/>
    <w:rsid w:val="00604547"/>
    <w:rsid w:val="00622B91"/>
    <w:rsid w:val="0065047D"/>
    <w:rsid w:val="00654CEF"/>
    <w:rsid w:val="00661126"/>
    <w:rsid w:val="0067586F"/>
    <w:rsid w:val="0068377B"/>
    <w:rsid w:val="006D74DA"/>
    <w:rsid w:val="006F5A42"/>
    <w:rsid w:val="0071554F"/>
    <w:rsid w:val="0072258E"/>
    <w:rsid w:val="007401EB"/>
    <w:rsid w:val="007529C3"/>
    <w:rsid w:val="007554D6"/>
    <w:rsid w:val="0076289E"/>
    <w:rsid w:val="0077305E"/>
    <w:rsid w:val="0078265C"/>
    <w:rsid w:val="007A0CCE"/>
    <w:rsid w:val="007B1DD4"/>
    <w:rsid w:val="007B698F"/>
    <w:rsid w:val="007D0436"/>
    <w:rsid w:val="007D3F43"/>
    <w:rsid w:val="007E3E59"/>
    <w:rsid w:val="007F2293"/>
    <w:rsid w:val="00800AAE"/>
    <w:rsid w:val="00824FDF"/>
    <w:rsid w:val="00827EB2"/>
    <w:rsid w:val="008313FB"/>
    <w:rsid w:val="00836AE3"/>
    <w:rsid w:val="008471EA"/>
    <w:rsid w:val="00856121"/>
    <w:rsid w:val="008679F0"/>
    <w:rsid w:val="008940A2"/>
    <w:rsid w:val="00901399"/>
    <w:rsid w:val="0092587C"/>
    <w:rsid w:val="009423B9"/>
    <w:rsid w:val="00955207"/>
    <w:rsid w:val="009553C3"/>
    <w:rsid w:val="009D0707"/>
    <w:rsid w:val="009D7492"/>
    <w:rsid w:val="00A01E3E"/>
    <w:rsid w:val="00A36B1E"/>
    <w:rsid w:val="00A517E9"/>
    <w:rsid w:val="00AA54BD"/>
    <w:rsid w:val="00AB151B"/>
    <w:rsid w:val="00AB17D6"/>
    <w:rsid w:val="00AB4E30"/>
    <w:rsid w:val="00AB5923"/>
    <w:rsid w:val="00AD76BD"/>
    <w:rsid w:val="00AF4371"/>
    <w:rsid w:val="00B14B60"/>
    <w:rsid w:val="00B2079D"/>
    <w:rsid w:val="00B41866"/>
    <w:rsid w:val="00B427D3"/>
    <w:rsid w:val="00B453D6"/>
    <w:rsid w:val="00B64D34"/>
    <w:rsid w:val="00B947CE"/>
    <w:rsid w:val="00BA631F"/>
    <w:rsid w:val="00BA7C21"/>
    <w:rsid w:val="00BB29C6"/>
    <w:rsid w:val="00BB5D1E"/>
    <w:rsid w:val="00BC05DF"/>
    <w:rsid w:val="00C0010D"/>
    <w:rsid w:val="00C14A91"/>
    <w:rsid w:val="00C2346F"/>
    <w:rsid w:val="00C327B8"/>
    <w:rsid w:val="00C4110F"/>
    <w:rsid w:val="00C41995"/>
    <w:rsid w:val="00C45433"/>
    <w:rsid w:val="00C606AA"/>
    <w:rsid w:val="00C934B7"/>
    <w:rsid w:val="00CA2424"/>
    <w:rsid w:val="00CC1178"/>
    <w:rsid w:val="00CD6008"/>
    <w:rsid w:val="00D01B4F"/>
    <w:rsid w:val="00D15FD4"/>
    <w:rsid w:val="00D43F22"/>
    <w:rsid w:val="00DA7836"/>
    <w:rsid w:val="00DB340A"/>
    <w:rsid w:val="00DB72EF"/>
    <w:rsid w:val="00DC629A"/>
    <w:rsid w:val="00DE209F"/>
    <w:rsid w:val="00DF2183"/>
    <w:rsid w:val="00E03196"/>
    <w:rsid w:val="00E27359"/>
    <w:rsid w:val="00E31651"/>
    <w:rsid w:val="00E31EF3"/>
    <w:rsid w:val="00E41945"/>
    <w:rsid w:val="00E5550D"/>
    <w:rsid w:val="00E558F8"/>
    <w:rsid w:val="00E7463F"/>
    <w:rsid w:val="00EA463D"/>
    <w:rsid w:val="00EB29B2"/>
    <w:rsid w:val="00EB6269"/>
    <w:rsid w:val="00EC428B"/>
    <w:rsid w:val="00EF3236"/>
    <w:rsid w:val="00EF32C5"/>
    <w:rsid w:val="00EF5FBD"/>
    <w:rsid w:val="00F52083"/>
    <w:rsid w:val="00F602C6"/>
    <w:rsid w:val="00F837EF"/>
    <w:rsid w:val="00FB0344"/>
    <w:rsid w:val="00FC0D62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FCD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595959" w:themeColor="text1" w:themeTint="A6"/>
        <w:sz w:val="18"/>
        <w:szCs w:val="18"/>
        <w:lang w:val="en-US" w:eastAsia="en-US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8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8" w:unhideWhenUsed="1" w:qFormat="1"/>
    <w:lsdException w:name="Emphasis" w:semiHidden="1" w:uiPriority="8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nhideWhenUsed="1" w:qFormat="1"/>
    <w:lsdException w:name="Quote" w:semiHidden="1" w:uiPriority="8" w:unhideWhenUsed="1" w:qFormat="1"/>
    <w:lsdException w:name="Intense Quote" w:semiHidden="1" w:uiPriority="8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8" w:unhideWhenUsed="1" w:qFormat="1"/>
    <w:lsdException w:name="Intense Emphasis" w:semiHidden="1" w:uiPriority="8" w:unhideWhenUsed="1" w:qFormat="1"/>
    <w:lsdException w:name="Subtle Reference" w:semiHidden="1" w:uiPriority="8" w:unhideWhenUsed="1" w:qFormat="1"/>
    <w:lsdException w:name="Intense Reference" w:semiHidden="1" w:uiPriority="8" w:unhideWhenUsed="1" w:qFormat="1"/>
    <w:lsdException w:name="Book Title" w:semiHidden="1" w:uiPriority="8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7C21"/>
  </w:style>
  <w:style w:type="paragraph" w:styleId="Heading1">
    <w:name w:val="heading 1"/>
    <w:basedOn w:val="Normal"/>
    <w:link w:val="Heading1Char"/>
    <w:uiPriority w:val="9"/>
    <w:qFormat/>
    <w:pPr>
      <w:keepNext/>
      <w:keepLines/>
      <w:outlineLvl w:val="0"/>
    </w:pPr>
    <w:rPr>
      <w:rFonts w:asciiTheme="majorHAnsi" w:hAnsiTheme="majorHAnsi"/>
      <w:b/>
      <w:bCs/>
      <w:caps/>
      <w:sz w:val="9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04040" w:themeColor="text1" w:themeTint="BF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s">
    <w:name w:val="Days"/>
    <w:basedOn w:val="Normal"/>
    <w:uiPriority w:val="3"/>
    <w:qFormat/>
    <w:pPr>
      <w:jc w:val="center"/>
    </w:pPr>
    <w:rPr>
      <w:b/>
      <w:color w:val="FFFFFF" w:themeColor="background1"/>
      <w:szCs w:val="24"/>
    </w:rPr>
  </w:style>
  <w:style w:type="table" w:customStyle="1" w:styleId="TableCalendar">
    <w:name w:val="Table Calendar"/>
    <w:basedOn w:val="TableNormal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5590CC" w:themeFill="text2"/>
      </w:tcPr>
    </w:tblStylePr>
  </w:style>
  <w:style w:type="paragraph" w:customStyle="1" w:styleId="Dates">
    <w:name w:val="Dates"/>
    <w:basedOn w:val="Normal"/>
    <w:uiPriority w:val="4"/>
    <w:qFormat/>
    <w:pPr>
      <w:spacing w:before="120"/>
      <w:jc w:val="right"/>
    </w:pPr>
  </w:style>
  <w:style w:type="paragraph" w:customStyle="1" w:styleId="Month">
    <w:name w:val="Month"/>
    <w:basedOn w:val="Normal"/>
    <w:uiPriority w:val="1"/>
    <w:qFormat/>
    <w:pPr>
      <w:jc w:val="right"/>
    </w:pPr>
    <w:rPr>
      <w:rFonts w:asciiTheme="majorHAnsi" w:eastAsiaTheme="majorEastAsia" w:hAnsiTheme="majorHAnsi"/>
      <w:b/>
      <w:color w:val="326BA6" w:themeColor="text2" w:themeShade="BF"/>
      <w:sz w:val="96"/>
      <w:szCs w:val="120"/>
    </w:rPr>
  </w:style>
  <w:style w:type="paragraph" w:customStyle="1" w:styleId="Year">
    <w:name w:val="Year"/>
    <w:basedOn w:val="Normal"/>
    <w:uiPriority w:val="2"/>
    <w:qFormat/>
    <w:pPr>
      <w:jc w:val="right"/>
    </w:pPr>
    <w:rPr>
      <w:rFonts w:asciiTheme="majorHAnsi" w:eastAsiaTheme="majorEastAsia" w:hAnsiTheme="majorHAnsi"/>
      <w:b/>
      <w:color w:val="7F7F7F" w:themeColor="text1" w:themeTint="80"/>
      <w:sz w:val="96"/>
      <w:szCs w:val="64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98"/>
    <w:semiHidden/>
    <w:pPr>
      <w:spacing w:before="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Lucida Grande" w:hAnsi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Lucida Grande" w:eastAsiaTheme="minorEastAsia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/>
      <w:b/>
      <w:bCs/>
      <w:caps/>
      <w:sz w:val="96"/>
      <w:szCs w:val="32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b/>
      <w:bCs/>
      <w:color w:val="404040" w:themeColor="text1" w:themeTint="BF"/>
      <w:sz w:val="18"/>
      <w:szCs w:val="26"/>
    </w:rPr>
  </w:style>
  <w:style w:type="paragraph" w:styleId="Header">
    <w:name w:val="header"/>
    <w:basedOn w:val="Normal"/>
    <w:link w:val="Head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1F9"/>
  </w:style>
  <w:style w:type="paragraph" w:styleId="Footer">
    <w:name w:val="footer"/>
    <w:basedOn w:val="Normal"/>
    <w:link w:val="FooterChar"/>
    <w:uiPriority w:val="99"/>
    <w:semiHidden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1F9"/>
  </w:style>
  <w:style w:type="table" w:styleId="PlainTable4">
    <w:name w:val="Plain Table 4"/>
    <w:basedOn w:val="TableNormal"/>
    <w:uiPriority w:val="99"/>
    <w:rsid w:val="007F2293"/>
    <w:pPr>
      <w:spacing w:after="0"/>
    </w:pPr>
    <w:tblPr>
      <w:tblStyleRowBandSize w:val="1"/>
      <w:tblStyleColBandSize w:val="1"/>
    </w:tblPr>
    <w:tblStylePr w:type="firstRow">
      <w:rPr>
        <w:b w:val="0"/>
        <w:bCs/>
        <w:i w:val="0"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0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glossaryDocument" Target="glossary/document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toq\AppData\Roaming\Microsoft\Templates\Horizontal%20calendar%20(Monday%20start)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3482E87C794AB88C84F558C97AD8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0524E-9624-43B4-817E-F26C269492D7}"/>
      </w:docPartPr>
      <w:docPartBody>
        <w:p w:rsidR="008A4EA8" w:rsidRDefault="00F760A0" w:rsidP="00F760A0">
          <w:pPr>
            <w:pStyle w:val="BA3482E87C794AB88C84F558C97AD844"/>
          </w:pPr>
          <w:r>
            <w:t>Tuesday</w:t>
          </w:r>
        </w:p>
      </w:docPartBody>
    </w:docPart>
    <w:docPart>
      <w:docPartPr>
        <w:name w:val="DC6C312743B348CFA4A47FF3C342A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1DA58-A4FD-49DA-B683-F006EEA6D3BC}"/>
      </w:docPartPr>
      <w:docPartBody>
        <w:p w:rsidR="008A4EA8" w:rsidRDefault="00F760A0" w:rsidP="00F760A0">
          <w:pPr>
            <w:pStyle w:val="DC6C312743B348CFA4A47FF3C342A005"/>
          </w:pPr>
          <w:r>
            <w:t>Wednesday</w:t>
          </w:r>
        </w:p>
      </w:docPartBody>
    </w:docPart>
    <w:docPart>
      <w:docPartPr>
        <w:name w:val="DD86BBC261234E00A53F4C3737266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76D96B-579F-4975-9646-5939EABBD141}"/>
      </w:docPartPr>
      <w:docPartBody>
        <w:p w:rsidR="008A4EA8" w:rsidRDefault="00F760A0" w:rsidP="00F760A0">
          <w:pPr>
            <w:pStyle w:val="DD86BBC261234E00A53F4C3737266867"/>
          </w:pPr>
          <w:r>
            <w:t>Thursday</w:t>
          </w:r>
        </w:p>
      </w:docPartBody>
    </w:docPart>
    <w:docPart>
      <w:docPartPr>
        <w:name w:val="4EA3231268524B348572D3AB71856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E26A7-2AD3-4D64-B24D-F757DF461F63}"/>
      </w:docPartPr>
      <w:docPartBody>
        <w:p w:rsidR="008A4EA8" w:rsidRDefault="00F760A0" w:rsidP="00F760A0">
          <w:pPr>
            <w:pStyle w:val="4EA3231268524B348572D3AB71856A0B"/>
          </w:pPr>
          <w:r>
            <w:t>Friday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0A0"/>
    <w:rsid w:val="0003371D"/>
    <w:rsid w:val="00037210"/>
    <w:rsid w:val="00077CA8"/>
    <w:rsid w:val="000C1FCF"/>
    <w:rsid w:val="000F5C2F"/>
    <w:rsid w:val="00101917"/>
    <w:rsid w:val="001557FD"/>
    <w:rsid w:val="0018442C"/>
    <w:rsid w:val="001B263F"/>
    <w:rsid w:val="00211E7A"/>
    <w:rsid w:val="00213DCF"/>
    <w:rsid w:val="002178D7"/>
    <w:rsid w:val="00237DDC"/>
    <w:rsid w:val="002E1C93"/>
    <w:rsid w:val="002E5719"/>
    <w:rsid w:val="00310730"/>
    <w:rsid w:val="00381257"/>
    <w:rsid w:val="0046244A"/>
    <w:rsid w:val="00477217"/>
    <w:rsid w:val="004849F8"/>
    <w:rsid w:val="00494997"/>
    <w:rsid w:val="004B469F"/>
    <w:rsid w:val="004F4F07"/>
    <w:rsid w:val="00522092"/>
    <w:rsid w:val="00532442"/>
    <w:rsid w:val="00555B87"/>
    <w:rsid w:val="00562323"/>
    <w:rsid w:val="00583A9E"/>
    <w:rsid w:val="005A59AE"/>
    <w:rsid w:val="005A6BE5"/>
    <w:rsid w:val="005F0B38"/>
    <w:rsid w:val="00610CF3"/>
    <w:rsid w:val="006932C7"/>
    <w:rsid w:val="006B3E6A"/>
    <w:rsid w:val="00715588"/>
    <w:rsid w:val="007170AA"/>
    <w:rsid w:val="00776669"/>
    <w:rsid w:val="008679F0"/>
    <w:rsid w:val="008A4EA8"/>
    <w:rsid w:val="009D65B2"/>
    <w:rsid w:val="00B0610C"/>
    <w:rsid w:val="00BB29C6"/>
    <w:rsid w:val="00CF7384"/>
    <w:rsid w:val="00D94844"/>
    <w:rsid w:val="00DA7836"/>
    <w:rsid w:val="00DB63CB"/>
    <w:rsid w:val="00F52083"/>
    <w:rsid w:val="00F760A0"/>
    <w:rsid w:val="00FC14CA"/>
    <w:rsid w:val="00FD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3482E87C794AB88C84F558C97AD844">
    <w:name w:val="BA3482E87C794AB88C84F558C97AD844"/>
    <w:rsid w:val="00F760A0"/>
  </w:style>
  <w:style w:type="paragraph" w:customStyle="1" w:styleId="DC6C312743B348CFA4A47FF3C342A005">
    <w:name w:val="DC6C312743B348CFA4A47FF3C342A005"/>
    <w:rsid w:val="00F760A0"/>
  </w:style>
  <w:style w:type="paragraph" w:customStyle="1" w:styleId="DD86BBC261234E00A53F4C3737266867">
    <w:name w:val="DD86BBC261234E00A53F4C3737266867"/>
    <w:rsid w:val="00F760A0"/>
  </w:style>
  <w:style w:type="paragraph" w:customStyle="1" w:styleId="4EA3231268524B348572D3AB71856A0B">
    <w:name w:val="4EA3231268524B348572D3AB71856A0B"/>
    <w:rsid w:val="00F760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ky">
  <a:themeElements>
    <a:clrScheme name="Calendar">
      <a:dk1>
        <a:sysClr val="windowText" lastClr="000000"/>
      </a:dk1>
      <a:lt1>
        <a:sysClr val="window" lastClr="FFFFFF"/>
      </a:lt1>
      <a:dk2>
        <a:srgbClr val="5590CC"/>
      </a:dk2>
      <a:lt2>
        <a:srgbClr val="F7F7F7"/>
      </a:lt2>
      <a:accent1>
        <a:srgbClr val="073779"/>
      </a:accent1>
      <a:accent2>
        <a:srgbClr val="8FD9FB"/>
      </a:accent2>
      <a:accent3>
        <a:srgbClr val="FFCC00"/>
      </a:accent3>
      <a:accent4>
        <a:srgbClr val="EB6615"/>
      </a:accent4>
      <a:accent5>
        <a:srgbClr val="C76402"/>
      </a:accent5>
      <a:accent6>
        <a:srgbClr val="B523B4"/>
      </a:accent6>
      <a:hlink>
        <a:srgbClr val="FFDE26"/>
      </a:hlink>
      <a:folHlink>
        <a:srgbClr val="DEBE00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Sky">
      <a:fillStyleLst>
        <a:solidFill>
          <a:schemeClr val="phClr"/>
        </a:solidFill>
        <a:solidFill>
          <a:schemeClr val="phClr">
            <a:alpha val="50000"/>
          </a:schemeClr>
        </a:solidFill>
        <a:gradFill rotWithShape="1">
          <a:gsLst>
            <a:gs pos="0">
              <a:schemeClr val="phClr">
                <a:shade val="30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4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  <a:ln w="635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88900" dist="63500" dir="3000000" algn="br" rotWithShape="0">
              <a:srgbClr val="000000">
                <a:alpha val="35000"/>
              </a:srgbClr>
            </a:outerShdw>
          </a:effectLst>
        </a:effectStyle>
        <a:effectStyle>
          <a:effectLst>
            <a:innerShdw blurRad="50800" dist="25400" dir="6600000">
              <a:srgbClr val="000000">
                <a:alpha val="50000"/>
              </a:srgbClr>
            </a:innerShdw>
            <a:reflection blurRad="12700" stA="26000" endPos="28000" dist="38100" dir="5400000" sy="-100000" rotWithShape="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40000"/>
                <a:lumMod val="105000"/>
              </a:schemeClr>
            </a:gs>
            <a:gs pos="100000">
              <a:schemeClr val="phClr">
                <a:shade val="20000"/>
                <a:satMod val="250000"/>
                <a:lumMod val="110000"/>
              </a:schemeClr>
            </a:gs>
          </a:gsLst>
          <a:path path="circle">
            <a:fillToRect l="50000" t="50000" r="50000" b="5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B88EF13-4BF2-4266-B0A2-1C90F2128A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6C8F78-044E-4105-A1B0-BDA0B83BA2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F40154-DB26-4C1D-A0DC-924DEA18F0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8779721-4921-485C-8DE5-6D4AF0178C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Horizontal calendar (Monday start)</Template>
  <TotalTime>0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2026-08-02T00:03:00Z</dcterms:created>
  <dcterms:modified xsi:type="dcterms:W3CDTF">2026-08-02T00:14:00Z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